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2328" w:right="2324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-7"/>
          <w:w w:val="93"/>
          <w:i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93"/>
          <w:i/>
        </w:rPr>
        <w:t>a</w:t>
      </w:r>
      <w:r>
        <w:rPr>
          <w:rFonts w:ascii="Arial" w:hAnsi="Arial" w:cs="Arial" w:eastAsia="Arial"/>
          <w:sz w:val="28"/>
          <w:szCs w:val="28"/>
          <w:spacing w:val="7"/>
          <w:w w:val="93"/>
          <w:i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93"/>
          <w:i/>
        </w:rPr>
        <w:t>ers</w:t>
      </w:r>
      <w:r>
        <w:rPr>
          <w:rFonts w:ascii="Arial" w:hAnsi="Arial" w:cs="Arial" w:eastAsia="Arial"/>
          <w:sz w:val="28"/>
          <w:szCs w:val="28"/>
          <w:spacing w:val="25"/>
          <w:w w:val="93"/>
          <w:i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i/>
        </w:rPr>
        <w:t>in</w:t>
      </w:r>
      <w:r>
        <w:rPr>
          <w:rFonts w:ascii="Arial" w:hAnsi="Arial" w:cs="Arial" w:eastAsia="Arial"/>
          <w:sz w:val="28"/>
          <w:szCs w:val="28"/>
          <w:spacing w:val="32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i/>
        </w:rPr>
        <w:t>the</w:t>
      </w:r>
      <w:r>
        <w:rPr>
          <w:rFonts w:ascii="Arial" w:hAnsi="Arial" w:cs="Arial" w:eastAsia="Arial"/>
          <w:sz w:val="28"/>
          <w:szCs w:val="28"/>
          <w:spacing w:val="1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i/>
        </w:rPr>
        <w:t>Biological</w:t>
      </w:r>
      <w:r>
        <w:rPr>
          <w:rFonts w:ascii="Arial" w:hAnsi="Arial" w:cs="Arial" w:eastAsia="Arial"/>
          <w:sz w:val="28"/>
          <w:szCs w:val="28"/>
          <w:spacing w:val="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87"/>
          <w:i/>
        </w:rPr>
        <w:t>Sciences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6" w:right="1202"/>
        <w:jc w:val="center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spacing w:val="0"/>
          <w:w w:val="100"/>
          <w:i/>
        </w:rPr>
        <w:t>Hand</w:t>
      </w:r>
      <w:r>
        <w:rPr>
          <w:rFonts w:ascii="Arial" w:hAnsi="Arial" w:cs="Arial" w:eastAsia="Arial"/>
          <w:sz w:val="34"/>
          <w:szCs w:val="34"/>
          <w:spacing w:val="11"/>
          <w:w w:val="100"/>
          <w:i/>
        </w:rPr>
        <w:t>b</w:t>
      </w:r>
      <w:r>
        <w:rPr>
          <w:rFonts w:ascii="Arial" w:hAnsi="Arial" w:cs="Arial" w:eastAsia="Arial"/>
          <w:sz w:val="34"/>
          <w:szCs w:val="34"/>
          <w:spacing w:val="10"/>
          <w:w w:val="100"/>
          <w:i/>
        </w:rPr>
        <w:t>o</w:t>
      </w:r>
      <w:r>
        <w:rPr>
          <w:rFonts w:ascii="Arial" w:hAnsi="Arial" w:cs="Arial" w:eastAsia="Arial"/>
          <w:sz w:val="34"/>
          <w:szCs w:val="34"/>
          <w:spacing w:val="0"/>
          <w:w w:val="100"/>
          <w:i/>
        </w:rPr>
        <w:t>ok</w:t>
      </w:r>
      <w:r>
        <w:rPr>
          <w:rFonts w:ascii="Arial" w:hAnsi="Arial" w:cs="Arial" w:eastAsia="Arial"/>
          <w:sz w:val="34"/>
          <w:szCs w:val="34"/>
          <w:spacing w:val="-36"/>
          <w:w w:val="100"/>
          <w:i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  <w:i/>
        </w:rPr>
        <w:t>of</w:t>
      </w:r>
      <w:r>
        <w:rPr>
          <w:rFonts w:ascii="Arial" w:hAnsi="Arial" w:cs="Arial" w:eastAsia="Arial"/>
          <w:sz w:val="34"/>
          <w:szCs w:val="34"/>
          <w:spacing w:val="4"/>
          <w:w w:val="100"/>
          <w:i/>
        </w:rPr>
        <w:t> </w:t>
      </w:r>
      <w:r>
        <w:rPr>
          <w:rFonts w:ascii="Arial" w:hAnsi="Arial" w:cs="Arial" w:eastAsia="Arial"/>
          <w:sz w:val="34"/>
          <w:szCs w:val="34"/>
          <w:spacing w:val="-28"/>
          <w:w w:val="100"/>
          <w:i/>
        </w:rPr>
        <w:t>W</w:t>
      </w:r>
      <w:r>
        <w:rPr>
          <w:rFonts w:ascii="Arial" w:hAnsi="Arial" w:cs="Arial" w:eastAsia="Arial"/>
          <w:sz w:val="34"/>
          <w:szCs w:val="34"/>
          <w:spacing w:val="0"/>
          <w:w w:val="100"/>
          <w:i/>
        </w:rPr>
        <w:t>aterf</w:t>
      </w:r>
      <w:r>
        <w:rPr>
          <w:rFonts w:ascii="Arial" w:hAnsi="Arial" w:cs="Arial" w:eastAsia="Arial"/>
          <w:sz w:val="34"/>
          <w:szCs w:val="34"/>
          <w:spacing w:val="-8"/>
          <w:w w:val="100"/>
          <w:i/>
        </w:rPr>
        <w:t>o</w:t>
      </w:r>
      <w:r>
        <w:rPr>
          <w:rFonts w:ascii="Arial" w:hAnsi="Arial" w:cs="Arial" w:eastAsia="Arial"/>
          <w:sz w:val="34"/>
          <w:szCs w:val="34"/>
          <w:spacing w:val="0"/>
          <w:w w:val="100"/>
          <w:i/>
        </w:rPr>
        <w:t>wl</w:t>
      </w:r>
      <w:r>
        <w:rPr>
          <w:rFonts w:ascii="Arial" w:hAnsi="Arial" w:cs="Arial" w:eastAsia="Arial"/>
          <w:sz w:val="34"/>
          <w:szCs w:val="34"/>
          <w:spacing w:val="27"/>
          <w:w w:val="100"/>
          <w:i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  <w:i/>
        </w:rPr>
        <w:t>Beh</w:t>
      </w:r>
      <w:r>
        <w:rPr>
          <w:rFonts w:ascii="Arial" w:hAnsi="Arial" w:cs="Arial" w:eastAsia="Arial"/>
          <w:sz w:val="34"/>
          <w:szCs w:val="34"/>
          <w:spacing w:val="-9"/>
          <w:w w:val="100"/>
          <w:i/>
        </w:rPr>
        <w:t>a</w:t>
      </w:r>
      <w:r>
        <w:rPr>
          <w:rFonts w:ascii="Arial" w:hAnsi="Arial" w:cs="Arial" w:eastAsia="Arial"/>
          <w:sz w:val="34"/>
          <w:szCs w:val="34"/>
          <w:spacing w:val="0"/>
          <w:w w:val="100"/>
          <w:i/>
        </w:rPr>
        <w:t>vior,</w:t>
      </w:r>
      <w:r>
        <w:rPr>
          <w:rFonts w:ascii="Arial" w:hAnsi="Arial" w:cs="Arial" w:eastAsia="Arial"/>
          <w:sz w:val="34"/>
          <w:szCs w:val="34"/>
          <w:spacing w:val="-17"/>
          <w:w w:val="100"/>
          <w:i/>
        </w:rPr>
        <w:t> </w:t>
      </w:r>
      <w:r>
        <w:rPr>
          <w:rFonts w:ascii="Arial" w:hAnsi="Arial" w:cs="Arial" w:eastAsia="Arial"/>
          <w:sz w:val="34"/>
          <w:szCs w:val="34"/>
          <w:spacing w:val="-9"/>
          <w:w w:val="100"/>
          <w:i/>
        </w:rPr>
        <w:t>b</w:t>
      </w:r>
      <w:r>
        <w:rPr>
          <w:rFonts w:ascii="Arial" w:hAnsi="Arial" w:cs="Arial" w:eastAsia="Arial"/>
          <w:sz w:val="34"/>
          <w:szCs w:val="34"/>
          <w:spacing w:val="0"/>
          <w:w w:val="100"/>
          <w:i/>
        </w:rPr>
        <w:t>y</w:t>
      </w:r>
      <w:r>
        <w:rPr>
          <w:rFonts w:ascii="Arial" w:hAnsi="Arial" w:cs="Arial" w:eastAsia="Arial"/>
          <w:sz w:val="34"/>
          <w:szCs w:val="34"/>
          <w:spacing w:val="21"/>
          <w:w w:val="100"/>
          <w:i/>
        </w:rPr>
        <w:t> </w:t>
      </w:r>
      <w:r>
        <w:rPr>
          <w:rFonts w:ascii="Arial" w:hAnsi="Arial" w:cs="Arial" w:eastAsia="Arial"/>
          <w:sz w:val="34"/>
          <w:szCs w:val="34"/>
          <w:spacing w:val="-10"/>
          <w:w w:val="101"/>
          <w:i/>
        </w:rPr>
        <w:t>P</w:t>
      </w:r>
      <w:r>
        <w:rPr>
          <w:rFonts w:ascii="Arial" w:hAnsi="Arial" w:cs="Arial" w:eastAsia="Arial"/>
          <w:sz w:val="34"/>
          <w:szCs w:val="34"/>
          <w:spacing w:val="0"/>
          <w:w w:val="98"/>
          <w:i/>
        </w:rPr>
        <w:t>aul</w:t>
      </w:r>
      <w:r>
        <w:rPr>
          <w:rFonts w:ascii="Arial" w:hAnsi="Arial" w:cs="Arial" w:eastAsia="Arial"/>
          <w:sz w:val="34"/>
          <w:szCs w:val="34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94" w:right="3591"/>
        <w:jc w:val="center"/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133.768005pt;margin-top:27.900824pt;width:343.711pt;height:.1pt;mso-position-horizontal-relative:page;mso-position-vertical-relative:paragraph;z-index:-2025" coordorigin="2675,558" coordsize="6874,2">
            <v:shape style="position:absolute;left:2675;top:558;width:6874;height:2" coordorigin="2675,558" coordsize="6874,0" path="m2675,558l9550,558e" filled="f" stroked="t" strokeweight=".00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spacing w:val="0"/>
          <w:w w:val="94"/>
          <w:i/>
        </w:rPr>
        <w:t>Johnsgard</w:t>
      </w:r>
      <w:r>
        <w:rPr>
          <w:rFonts w:ascii="Arial" w:hAnsi="Arial" w:cs="Arial" w:eastAsia="Arial"/>
          <w:sz w:val="34"/>
          <w:szCs w:val="34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299" w:right="-20"/>
        <w:jc w:val="left"/>
        <w:tabs>
          <w:tab w:pos="6660" w:val="left"/>
        </w:tabs>
        <w:rPr>
          <w:rFonts w:ascii="Ligurino" w:hAnsi="Ligurino" w:cs="Ligurino" w:eastAsia="Ligurino"/>
          <w:sz w:val="20"/>
          <w:szCs w:val="20"/>
        </w:rPr>
      </w:pPr>
      <w:rPr/>
      <w:r>
        <w:rPr/>
        <w:pict>
          <v:group style="position:absolute;margin-left:133.768005pt;margin-top:22.829872pt;width:343.711pt;height:.1pt;mso-position-horizontal-relative:page;mso-position-vertical-relative:paragraph;z-index:-2024" coordorigin="2675,457" coordsize="6874,2">
            <v:shape style="position:absolute;left:2675;top:457;width:6874;height:2" coordorigin="2675,457" coordsize="6874,0" path="m2675,457l9550,457e" filled="f" stroked="t" strokeweight=".0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Nebras</w:t>
      </w:r>
      <w:r>
        <w:rPr>
          <w:rFonts w:ascii="Arial" w:hAnsi="Arial" w:cs="Arial" w:eastAsia="Arial"/>
          <w:sz w:val="20"/>
          <w:szCs w:val="20"/>
          <w:spacing w:val="-10"/>
          <w:w w:val="94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1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Lincoln</w:t>
      </w:r>
      <w:r>
        <w:rPr>
          <w:rFonts w:ascii="Arial" w:hAnsi="Arial" w:cs="Arial" w:eastAsia="Arial"/>
          <w:sz w:val="20"/>
          <w:szCs w:val="20"/>
          <w:spacing w:val="-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-15"/>
          <w:w w:val="110"/>
          <w:i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82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4"/>
          <w:i/>
        </w:rPr>
        <w:t>ar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23"/>
          <w:w w:val="100"/>
          <w:i/>
        </w:rPr>
        <w:t> </w:t>
      </w:r>
      <w:r>
        <w:rPr>
          <w:rFonts w:ascii="Ligurino" w:hAnsi="Ligurino" w:cs="Ligurino" w:eastAsia="Ligurino"/>
          <w:sz w:val="20"/>
          <w:szCs w:val="20"/>
          <w:spacing w:val="0"/>
          <w:w w:val="110"/>
          <w:i/>
        </w:rPr>
        <w:t></w:t>
      </w:r>
      <w:r>
        <w:rPr>
          <w:rFonts w:ascii="Ligurino" w:hAnsi="Ligurino" w:cs="Ligurino" w:eastAsia="Ligurino"/>
          <w:sz w:val="20"/>
          <w:szCs w:val="2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7" w:lineRule="exact"/>
        <w:ind w:left="995" w:right="990"/>
        <w:jc w:val="center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spacing w:val="0"/>
          <w:w w:val="89"/>
        </w:rPr>
        <w:t>Hand</w:t>
      </w:r>
      <w:r>
        <w:rPr>
          <w:rFonts w:ascii="Arial" w:hAnsi="Arial" w:cs="Arial" w:eastAsia="Arial"/>
          <w:sz w:val="41"/>
          <w:szCs w:val="41"/>
          <w:spacing w:val="11"/>
          <w:w w:val="89"/>
        </w:rPr>
        <w:t>b</w:t>
      </w:r>
      <w:r>
        <w:rPr>
          <w:rFonts w:ascii="Arial" w:hAnsi="Arial" w:cs="Arial" w:eastAsia="Arial"/>
          <w:sz w:val="41"/>
          <w:szCs w:val="41"/>
          <w:spacing w:val="10"/>
          <w:w w:val="89"/>
        </w:rPr>
        <w:t>o</w:t>
      </w:r>
      <w:r>
        <w:rPr>
          <w:rFonts w:ascii="Arial" w:hAnsi="Arial" w:cs="Arial" w:eastAsia="Arial"/>
          <w:sz w:val="41"/>
          <w:szCs w:val="41"/>
          <w:spacing w:val="0"/>
          <w:w w:val="89"/>
        </w:rPr>
        <w:t>ok</w:t>
      </w:r>
      <w:r>
        <w:rPr>
          <w:rFonts w:ascii="Arial" w:hAnsi="Arial" w:cs="Arial" w:eastAsia="Arial"/>
          <w:sz w:val="41"/>
          <w:szCs w:val="41"/>
          <w:spacing w:val="37"/>
          <w:w w:val="89"/>
        </w:rPr>
        <w:t> </w:t>
      </w:r>
      <w:r>
        <w:rPr>
          <w:rFonts w:ascii="Arial" w:hAnsi="Arial" w:cs="Arial" w:eastAsia="Arial"/>
          <w:sz w:val="41"/>
          <w:szCs w:val="41"/>
          <w:spacing w:val="0"/>
          <w:w w:val="100"/>
        </w:rPr>
        <w:t>of</w:t>
      </w:r>
      <w:r>
        <w:rPr>
          <w:rFonts w:ascii="Arial" w:hAnsi="Arial" w:cs="Arial" w:eastAsia="Arial"/>
          <w:sz w:val="41"/>
          <w:szCs w:val="41"/>
          <w:spacing w:val="-30"/>
          <w:w w:val="100"/>
        </w:rPr>
        <w:t> </w:t>
      </w:r>
      <w:r>
        <w:rPr>
          <w:rFonts w:ascii="Arial" w:hAnsi="Arial" w:cs="Arial" w:eastAsia="Arial"/>
          <w:sz w:val="41"/>
          <w:szCs w:val="41"/>
          <w:spacing w:val="-30"/>
          <w:w w:val="93"/>
        </w:rPr>
        <w:t>W</w:t>
      </w:r>
      <w:r>
        <w:rPr>
          <w:rFonts w:ascii="Arial" w:hAnsi="Arial" w:cs="Arial" w:eastAsia="Arial"/>
          <w:sz w:val="41"/>
          <w:szCs w:val="41"/>
          <w:spacing w:val="0"/>
          <w:w w:val="93"/>
        </w:rPr>
        <w:t>aterf</w:t>
      </w:r>
      <w:r>
        <w:rPr>
          <w:rFonts w:ascii="Arial" w:hAnsi="Arial" w:cs="Arial" w:eastAsia="Arial"/>
          <w:sz w:val="41"/>
          <w:szCs w:val="41"/>
          <w:spacing w:val="-9"/>
          <w:w w:val="93"/>
        </w:rPr>
        <w:t>o</w:t>
      </w:r>
      <w:r>
        <w:rPr>
          <w:rFonts w:ascii="Arial" w:hAnsi="Arial" w:cs="Arial" w:eastAsia="Arial"/>
          <w:sz w:val="41"/>
          <w:szCs w:val="41"/>
          <w:spacing w:val="0"/>
          <w:w w:val="93"/>
        </w:rPr>
        <w:t>wl</w:t>
      </w:r>
      <w:r>
        <w:rPr>
          <w:rFonts w:ascii="Arial" w:hAnsi="Arial" w:cs="Arial" w:eastAsia="Arial"/>
          <w:sz w:val="41"/>
          <w:szCs w:val="41"/>
          <w:spacing w:val="31"/>
          <w:w w:val="93"/>
        </w:rPr>
        <w:t> </w:t>
      </w:r>
      <w:r>
        <w:rPr>
          <w:rFonts w:ascii="Arial" w:hAnsi="Arial" w:cs="Arial" w:eastAsia="Arial"/>
          <w:sz w:val="41"/>
          <w:szCs w:val="41"/>
          <w:spacing w:val="1"/>
          <w:w w:val="98"/>
        </w:rPr>
        <w:t>B</w:t>
      </w:r>
      <w:r>
        <w:rPr>
          <w:rFonts w:ascii="Arial" w:hAnsi="Arial" w:cs="Arial" w:eastAsia="Arial"/>
          <w:sz w:val="41"/>
          <w:szCs w:val="41"/>
          <w:spacing w:val="0"/>
          <w:w w:val="73"/>
        </w:rPr>
        <w:t>e</w:t>
      </w:r>
      <w:r>
        <w:rPr>
          <w:rFonts w:ascii="Arial" w:hAnsi="Arial" w:cs="Arial" w:eastAsia="Arial"/>
          <w:sz w:val="41"/>
          <w:szCs w:val="41"/>
          <w:spacing w:val="0"/>
          <w:w w:val="87"/>
        </w:rPr>
        <w:t>h</w:t>
      </w:r>
      <w:r>
        <w:rPr>
          <w:rFonts w:ascii="Arial" w:hAnsi="Arial" w:cs="Arial" w:eastAsia="Arial"/>
          <w:sz w:val="41"/>
          <w:szCs w:val="41"/>
          <w:spacing w:val="-10"/>
          <w:w w:val="87"/>
        </w:rPr>
        <w:t>a</w:t>
      </w:r>
      <w:r>
        <w:rPr>
          <w:rFonts w:ascii="Arial" w:hAnsi="Arial" w:cs="Arial" w:eastAsia="Arial"/>
          <w:sz w:val="41"/>
          <w:szCs w:val="41"/>
          <w:spacing w:val="0"/>
          <w:w w:val="95"/>
        </w:rPr>
        <w:t>vior:</w:t>
      </w:r>
      <w:r>
        <w:rPr>
          <w:rFonts w:ascii="Arial" w:hAnsi="Arial" w:cs="Arial" w:eastAsia="Arial"/>
          <w:sz w:val="41"/>
          <w:szCs w:val="41"/>
          <w:spacing w:val="55"/>
          <w:w w:val="100"/>
        </w:rPr>
        <w:t> </w:t>
      </w:r>
      <w:r>
        <w:rPr>
          <w:rFonts w:ascii="Arial" w:hAnsi="Arial" w:cs="Arial" w:eastAsia="Arial"/>
          <w:sz w:val="41"/>
          <w:szCs w:val="41"/>
          <w:spacing w:val="-32"/>
          <w:w w:val="110"/>
        </w:rPr>
        <w:t>T</w:t>
      </w:r>
      <w:r>
        <w:rPr>
          <w:rFonts w:ascii="Arial" w:hAnsi="Arial" w:cs="Arial" w:eastAsia="Arial"/>
          <w:sz w:val="41"/>
          <w:szCs w:val="41"/>
          <w:spacing w:val="0"/>
          <w:w w:val="100"/>
        </w:rPr>
        <w:t>ri</w:t>
      </w:r>
      <w:r>
        <w:rPr>
          <w:rFonts w:ascii="Arial" w:hAnsi="Arial" w:cs="Arial" w:eastAsia="Arial"/>
          <w:sz w:val="41"/>
          <w:szCs w:val="41"/>
          <w:spacing w:val="11"/>
          <w:w w:val="100"/>
        </w:rPr>
        <w:t>b</w:t>
      </w:r>
      <w:r>
        <w:rPr>
          <w:rFonts w:ascii="Arial" w:hAnsi="Arial" w:cs="Arial" w:eastAsia="Arial"/>
          <w:sz w:val="41"/>
          <w:szCs w:val="41"/>
          <w:spacing w:val="0"/>
          <w:w w:val="73"/>
        </w:rPr>
        <w:t>e</w:t>
      </w:r>
      <w:r>
        <w:rPr>
          <w:rFonts w:ascii="Arial" w:hAnsi="Arial" w:cs="Arial" w:eastAsia="Arial"/>
          <w:sz w:val="41"/>
          <w:szCs w:val="41"/>
          <w:spacing w:val="0"/>
          <w:w w:val="100"/>
        </w:rPr>
      </w:r>
    </w:p>
    <w:p>
      <w:pPr>
        <w:spacing w:before="46" w:after="0" w:line="240" w:lineRule="auto"/>
        <w:ind w:left="2645" w:right="2641"/>
        <w:jc w:val="center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spacing w:val="0"/>
          <w:w w:val="88"/>
        </w:rPr>
        <w:t>Mergini</w:t>
      </w:r>
      <w:r>
        <w:rPr>
          <w:rFonts w:ascii="Arial" w:hAnsi="Arial" w:cs="Arial" w:eastAsia="Arial"/>
          <w:sz w:val="41"/>
          <w:szCs w:val="41"/>
          <w:spacing w:val="0"/>
          <w:w w:val="88"/>
        </w:rPr>
        <w:t> </w:t>
      </w:r>
      <w:r>
        <w:rPr>
          <w:rFonts w:ascii="Arial" w:hAnsi="Arial" w:cs="Arial" w:eastAsia="Arial"/>
          <w:sz w:val="41"/>
          <w:szCs w:val="41"/>
          <w:spacing w:val="6"/>
          <w:w w:val="88"/>
        </w:rPr>
        <w:t> </w:t>
      </w:r>
      <w:r>
        <w:rPr>
          <w:rFonts w:ascii="Arial" w:hAnsi="Arial" w:cs="Arial" w:eastAsia="Arial"/>
          <w:sz w:val="41"/>
          <w:szCs w:val="41"/>
          <w:spacing w:val="0"/>
          <w:w w:val="88"/>
        </w:rPr>
        <w:t>(Sea</w:t>
      </w:r>
      <w:r>
        <w:rPr>
          <w:rFonts w:ascii="Arial" w:hAnsi="Arial" w:cs="Arial" w:eastAsia="Arial"/>
          <w:sz w:val="41"/>
          <w:szCs w:val="41"/>
          <w:spacing w:val="-26"/>
          <w:w w:val="88"/>
        </w:rPr>
        <w:t> </w:t>
      </w:r>
      <w:r>
        <w:rPr>
          <w:rFonts w:ascii="Arial" w:hAnsi="Arial" w:cs="Arial" w:eastAsia="Arial"/>
          <w:sz w:val="41"/>
          <w:szCs w:val="41"/>
          <w:spacing w:val="0"/>
          <w:w w:val="91"/>
        </w:rPr>
        <w:t>Du</w:t>
      </w:r>
      <w:r>
        <w:rPr>
          <w:rFonts w:ascii="Arial" w:hAnsi="Arial" w:cs="Arial" w:eastAsia="Arial"/>
          <w:sz w:val="41"/>
          <w:szCs w:val="41"/>
          <w:spacing w:val="-10"/>
          <w:w w:val="91"/>
        </w:rPr>
        <w:t>c</w:t>
      </w:r>
      <w:r>
        <w:rPr>
          <w:rFonts w:ascii="Arial" w:hAnsi="Arial" w:cs="Arial" w:eastAsia="Arial"/>
          <w:sz w:val="41"/>
          <w:szCs w:val="41"/>
          <w:spacing w:val="0"/>
          <w:w w:val="90"/>
        </w:rPr>
        <w:t>ks)</w:t>
      </w:r>
      <w:r>
        <w:rPr>
          <w:rFonts w:ascii="Arial" w:hAnsi="Arial" w:cs="Arial" w:eastAsia="Arial"/>
          <w:sz w:val="41"/>
          <w:szCs w:val="41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07" w:right="3204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-8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aul</w:t>
      </w:r>
      <w:r>
        <w:rPr>
          <w:rFonts w:ascii="Arial" w:hAnsi="Arial" w:cs="Arial" w:eastAsia="Arial"/>
          <w:sz w:val="28"/>
          <w:szCs w:val="28"/>
          <w:spacing w:val="2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A.</w:t>
      </w:r>
      <w:r>
        <w:rPr>
          <w:rFonts w:ascii="Arial" w:hAnsi="Arial" w:cs="Arial" w:eastAsia="Arial"/>
          <w:sz w:val="28"/>
          <w:szCs w:val="28"/>
          <w:spacing w:val="37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96"/>
        </w:rPr>
        <w:t>Jo</w:t>
      </w:r>
      <w:r>
        <w:rPr>
          <w:rFonts w:ascii="Arial" w:hAnsi="Arial" w:cs="Arial" w:eastAsia="Arial"/>
          <w:sz w:val="28"/>
          <w:szCs w:val="28"/>
          <w:spacing w:val="0"/>
          <w:w w:val="95"/>
        </w:rPr>
        <w:t>hnsgard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0" w:after="0" w:line="231" w:lineRule="exact"/>
        <w:ind w:left="1323" w:right="1320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Uni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ersi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95"/>
        </w:rPr>
        <w:t>Nebras</w:t>
      </w:r>
      <w:r>
        <w:rPr>
          <w:rFonts w:ascii="Arial" w:hAnsi="Arial" w:cs="Arial" w:eastAsia="Arial"/>
          <w:sz w:val="24"/>
          <w:szCs w:val="24"/>
          <w:spacing w:val="-11"/>
          <w:w w:val="95"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95"/>
        </w:rPr>
        <w:t>a-Lincoln,</w:t>
      </w:r>
      <w:r>
        <w:rPr>
          <w:rFonts w:ascii="Arial" w:hAnsi="Arial" w:cs="Arial" w:eastAsia="Arial"/>
          <w:sz w:val="24"/>
          <w:szCs w:val="24"/>
          <w:spacing w:val="19"/>
          <w:w w:val="95"/>
        </w:rPr>
        <w:t> </w:t>
      </w:r>
      <w:hyperlink r:id="rId5">
        <w:r>
          <w:rPr>
            <w:rFonts w:ascii="Arial" w:hAnsi="Arial" w:cs="Arial" w:eastAsia="Arial"/>
            <w:sz w:val="24"/>
            <w:szCs w:val="24"/>
            <w:spacing w:val="13"/>
            <w:w w:val="97"/>
          </w:rPr>
          <w:t>p</w:t>
        </w:r>
        <w:r>
          <w:rPr>
            <w:rFonts w:ascii="Arial" w:hAnsi="Arial" w:cs="Arial" w:eastAsia="Arial"/>
            <w:sz w:val="24"/>
            <w:szCs w:val="24"/>
            <w:spacing w:val="0"/>
            <w:w w:val="91"/>
          </w:rPr>
          <w:t>johnsga@unlser</w:t>
        </w:r>
        <w:r>
          <w:rPr>
            <w:rFonts w:ascii="Arial" w:hAnsi="Arial" w:cs="Arial" w:eastAsia="Arial"/>
            <w:sz w:val="24"/>
            <w:szCs w:val="24"/>
            <w:spacing w:val="-4"/>
            <w:w w:val="91"/>
          </w:rPr>
          <w:t>v</w:t>
        </w:r>
        <w:r>
          <w:rPr>
            <w:rFonts w:ascii="Arial" w:hAnsi="Arial" w:cs="Arial" w:eastAsia="Arial"/>
            <w:sz w:val="24"/>
            <w:szCs w:val="24"/>
            <w:spacing w:val="0"/>
            <w:w w:val="93"/>
          </w:rPr>
          <w:t>e.unl.edu</w:t>
        </w:r>
        <w:r>
          <w:rPr>
            <w:rFonts w:ascii="Arial" w:hAnsi="Arial" w:cs="Arial" w:eastAsia="Arial"/>
            <w:sz w:val="24"/>
            <w:szCs w:val="24"/>
            <w:spacing w:val="0"/>
            <w:w w:val="100"/>
          </w:rPr>
        </w:r>
      </w:hyperlink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955" w:right="2183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This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p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er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p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osted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DigitalCommons@Uni</w:t>
      </w:r>
      <w:r>
        <w:rPr>
          <w:rFonts w:ascii="Arial" w:hAnsi="Arial" w:cs="Arial" w:eastAsia="Arial"/>
          <w:sz w:val="16"/>
          <w:szCs w:val="16"/>
          <w:spacing w:val="-4"/>
          <w:w w:val="104"/>
        </w:rPr>
        <w:t>v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ersi</w:t>
      </w:r>
      <w:r>
        <w:rPr>
          <w:rFonts w:ascii="Arial" w:hAnsi="Arial" w:cs="Arial" w:eastAsia="Arial"/>
          <w:sz w:val="16"/>
          <w:szCs w:val="16"/>
          <w:spacing w:val="-5"/>
          <w:w w:val="104"/>
        </w:rPr>
        <w:t>t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y</w:t>
      </w:r>
      <w:r>
        <w:rPr>
          <w:rFonts w:ascii="Arial" w:hAnsi="Arial" w:cs="Arial" w:eastAsia="Arial"/>
          <w:sz w:val="16"/>
          <w:szCs w:val="16"/>
          <w:spacing w:val="22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Nebras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k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Lincoln.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hyperlink r:id="rId6">
        <w:r>
          <w:rPr>
            <w:rFonts w:ascii="Arial" w:hAnsi="Arial" w:cs="Arial" w:eastAsia="Arial"/>
            <w:sz w:val="16"/>
            <w:szCs w:val="16"/>
            <w:spacing w:val="-5"/>
            <w:w w:val="105"/>
          </w:rPr>
          <w:t>h</w:t>
        </w:r>
        <w:r>
          <w:rPr>
            <w:rFonts w:ascii="Arial" w:hAnsi="Arial" w:cs="Arial" w:eastAsia="Arial"/>
            <w:sz w:val="16"/>
            <w:szCs w:val="16"/>
            <w:spacing w:val="0"/>
            <w:w w:val="141"/>
          </w:rPr>
          <w:t>ttp://</w:t>
        </w:r>
        <w:r>
          <w:rPr>
            <w:rFonts w:ascii="Arial" w:hAnsi="Arial" w:cs="Arial" w:eastAsia="Arial"/>
            <w:sz w:val="16"/>
            <w:szCs w:val="16"/>
            <w:spacing w:val="0"/>
            <w:w w:val="109"/>
          </w:rPr>
          <w:t>digitalc</w:t>
        </w:r>
        <w:r>
          <w:rPr>
            <w:rFonts w:ascii="Arial" w:hAnsi="Arial" w:cs="Arial" w:eastAsia="Arial"/>
            <w:sz w:val="16"/>
            <w:szCs w:val="16"/>
            <w:spacing w:val="0"/>
            <w:w w:val="95"/>
          </w:rPr>
          <w:t>o</w:t>
        </w:r>
        <w:r>
          <w:rPr>
            <w:rFonts w:ascii="Arial" w:hAnsi="Arial" w:cs="Arial" w:eastAsia="Arial"/>
            <w:sz w:val="16"/>
            <w:szCs w:val="16"/>
            <w:spacing w:val="0"/>
            <w:w w:val="105"/>
          </w:rPr>
          <w:t>m</w:t>
        </w:r>
        <w:r>
          <w:rPr>
            <w:rFonts w:ascii="Arial" w:hAnsi="Arial" w:cs="Arial" w:eastAsia="Arial"/>
            <w:sz w:val="16"/>
            <w:szCs w:val="16"/>
            <w:spacing w:val="0"/>
            <w:w w:val="101"/>
          </w:rPr>
          <w:t>mo</w:t>
        </w:r>
        <w:r>
          <w:rPr>
            <w:rFonts w:ascii="Arial" w:hAnsi="Arial" w:cs="Arial" w:eastAsia="Arial"/>
            <w:sz w:val="16"/>
            <w:szCs w:val="16"/>
            <w:spacing w:val="0"/>
            <w:w w:val="97"/>
          </w:rPr>
          <w:t>ns.</w:t>
        </w:r>
        <w:r>
          <w:rPr>
            <w:rFonts w:ascii="Arial" w:hAnsi="Arial" w:cs="Arial" w:eastAsia="Arial"/>
            <w:sz w:val="16"/>
            <w:szCs w:val="16"/>
            <w:spacing w:val="0"/>
            <w:w w:val="105"/>
          </w:rPr>
          <w:t>unl.edu/bioscihand</w:t>
        </w:r>
        <w:r>
          <w:rPr>
            <w:rFonts w:ascii="Arial" w:hAnsi="Arial" w:cs="Arial" w:eastAsia="Arial"/>
            <w:sz w:val="16"/>
            <w:szCs w:val="16"/>
            <w:spacing w:val="-4"/>
            <w:w w:val="105"/>
          </w:rPr>
          <w:t>w</w:t>
        </w:r>
        <w:r>
          <w:rPr>
            <w:rFonts w:ascii="Arial" w:hAnsi="Arial" w:cs="Arial" w:eastAsia="Arial"/>
            <w:sz w:val="16"/>
            <w:szCs w:val="16"/>
            <w:spacing w:val="0"/>
            <w:w w:val="104"/>
          </w:rPr>
          <w:t>aterf</w:t>
        </w:r>
        <w:r>
          <w:rPr>
            <w:rFonts w:ascii="Arial" w:hAnsi="Arial" w:cs="Arial" w:eastAsia="Arial"/>
            <w:sz w:val="16"/>
            <w:szCs w:val="16"/>
            <w:spacing w:val="-4"/>
            <w:w w:val="104"/>
          </w:rPr>
          <w:t>o</w:t>
        </w:r>
        <w:r>
          <w:rPr>
            <w:rFonts w:ascii="Arial" w:hAnsi="Arial" w:cs="Arial" w:eastAsia="Arial"/>
            <w:sz w:val="16"/>
            <w:szCs w:val="16"/>
            <w:spacing w:val="0"/>
            <w:w w:val="113"/>
          </w:rPr>
          <w:t>wl/18</w:t>
        </w:r>
        <w:r>
          <w:rPr>
            <w:rFonts w:ascii="Arial" w:hAnsi="Arial" w:cs="Arial" w:eastAsia="Arial"/>
            <w:sz w:val="16"/>
            <w:szCs w:val="16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2240" w:h="15840"/>
          <w:pgMar w:top="1480" w:bottom="280" w:left="1720" w:right="1720"/>
        </w:sectPr>
      </w:pPr>
      <w:rPr/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9" w:lineRule="auto"/>
        <w:ind w:left="102" w:right="52" w:firstLine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fastest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pochar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species;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human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throw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vertical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but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64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1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usual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45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degrees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scaups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not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tilte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vertical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plane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lesse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scau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Sneakin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exactl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scau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easil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overlooked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Turn-the-back-of-the-hea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exactly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manne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scau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feathers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depresse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produce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remarkabl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profile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Preening­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behind-the-win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mutuall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females.</w:t>
      </w:r>
    </w:p>
    <w:p>
      <w:pPr>
        <w:spacing w:before="0" w:after="0" w:line="243" w:lineRule="exact"/>
        <w:ind w:left="43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Copulatory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5" w:after="0" w:line="260" w:lineRule="auto"/>
        <w:ind w:left="107" w:right="75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Bill-dipping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Preening-dorsally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Preening-behind-the-wing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scaups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respon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receptive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70E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After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treading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70F).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doub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Kinked-neck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close</w:t>
      </w:r>
      <w:r>
        <w:rPr>
          <w:rFonts w:ascii="Times New Roman" w:hAnsi="Times New Roman" w:cs="Times New Roman" w:eastAsia="Times New Roman"/>
          <w:sz w:val="21"/>
          <w:szCs w:val="2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this.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36" w:right="134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MERGIN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DUCKS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60" w:lineRule="auto"/>
        <w:ind w:left="117" w:right="57" w:firstLine="32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constitute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tribe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Mergini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Delacou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(1945)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originall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group.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Delacou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(1959)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remove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placed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separate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tribe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Somateriini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betwee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dabblin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pochards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Humphrey'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an­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atomical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studie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(1955,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1958),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suggeste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6" w:lineRule="exact"/>
        <w:ind w:left="122" w:right="7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closel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  <w:i/>
        </w:rPr>
        <w:t>Ana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"sea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</w:p>
    <w:p>
      <w:pPr>
        <w:spacing w:before="11" w:after="0" w:line="260" w:lineRule="auto"/>
        <w:ind w:left="122" w:right="65" w:firstLine="-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discusse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problem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elsewhere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Johnsgard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1960f,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1964)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clude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original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inclusio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Mergini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seems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fit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adequately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Woolfende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(1961)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conclusio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anatomical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evidence.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39" w:lineRule="exact"/>
        <w:ind w:left="44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tribe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extinct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59" w:lineRule="auto"/>
        <w:ind w:left="117" w:right="49" w:firstLine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Souther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Hemisphere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norther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arctic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distribution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consume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proportio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animal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material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"sea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dive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extremel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manne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do.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isolate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Souther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Hemisphere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exhibit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considerable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dimorphism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voice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NumType w:start="253"/>
          <w:pgMar w:header="1178" w:footer="0" w:top="1440" w:bottom="280" w:left="920" w:right="960"/>
          <w:headerReference w:type="odd" r:id="rId7"/>
          <w:headerReference w:type="even" r:id="rId8"/>
          <w:pgSz w:w="8280" w:h="12960"/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9" w:lineRule="auto"/>
        <w:ind w:left="111" w:right="52" w:firstLine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sympatr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ranges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genera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Somateria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Polysticta,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Clangula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  <w:i/>
        </w:rPr>
        <w:t>Melanitta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  <w:i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normall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nest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ground,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nest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cryptic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disruptivel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nest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crevice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ground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harlequin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trees,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cryptic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coloration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Metallic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coloratio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restricte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metallic-colore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speculum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genera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Polystict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Histri­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onicus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wing-specula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patterning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inost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diameter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structure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exceedingl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variable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Johnsgard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196lc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1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rangin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rudimentar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  <w:i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  <w:i/>
        </w:rPr>
        <w:t>Melanitta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  <w:i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1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Anas-like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left-side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bony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harlequin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partiall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membranaceou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bullae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diverse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mergansers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1" w:lineRule="exact"/>
        <w:ind w:left="44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require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59" w:lineRule="auto"/>
        <w:ind w:left="121" w:right="55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attai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reproductive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maturity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bonds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renewe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elaborate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diverse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morphological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behavioral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diversit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exhibite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relationship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difficult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determine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Delacou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(1959)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believes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tribe'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closest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affinitie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evidence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hybridization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argue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against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derive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pre-dabbling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pochar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stoc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diverged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Although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therefore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fairl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ancient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origin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contain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Anatidae.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0" w:lineRule="exact"/>
        <w:ind w:left="45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diverse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elaborate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7" w:after="0" w:line="259" w:lineRule="auto"/>
        <w:ind w:left="130" w:right="45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useles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taxonomic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purposes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rather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Shake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"Upward-stretch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1959)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perhap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Wing-Happing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studie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exhibit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unrecognizable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valuable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behavioral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evidence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homo­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geneit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studie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soliciting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mutual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betwee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pair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varyin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numbe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178" w:footer="0" w:top="1460" w:bottom="280" w:left="940" w:right="920"/>
          <w:pgSz w:w="8280" w:h="12960"/>
        </w:sectPr>
      </w:pPr>
      <w:rPr/>
    </w:p>
    <w:p>
      <w:pPr>
        <w:spacing w:before="97" w:after="0" w:line="258" w:lineRule="auto"/>
        <w:ind w:left="102" w:right="101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Bill-dipping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Preen­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ing-dorsall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Preening-behind-the-wing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firml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linke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definite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random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order.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retreat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"Steaming"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Turning-the-back-of-the-hea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Head-turning.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58" w:right="288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5"/>
        </w:rPr>
        <w:t>EIDERS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9" w:lineRule="auto"/>
        <w:ind w:left="116" w:right="60" w:firstLine="32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dabblin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resemble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superficially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Incit­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dabbling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alternate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chin-liftin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stretching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pochards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nothing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dabblin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Shake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Upward­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Head-turning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situations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Melanitt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Bucephala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Bucephala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nest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ground,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expose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places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colonial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fashion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Strong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dimorphism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metallic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coloratio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restricte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speculum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remarkable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pigmentatio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dark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abdomen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coloratio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elsewhere.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0" w:right="2556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61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Somateri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  <w:i/>
        </w:rPr>
        <w:t>mollissima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  <w:i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9" w:lineRule="auto"/>
        <w:ind w:left="121" w:right="73" w:firstLine="33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belong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separate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genus.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distinctivel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disruptive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dorsal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spotting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unique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blackis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entirel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Juvenile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verticall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barre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brownis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spectacle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nuptial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bqdy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coloratio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spectacle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adult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entirel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covert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tertials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hidde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view.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178" w:footer="0" w:top="1440" w:bottom="280" w:left="940" w:right="920"/>
          <w:pgSz w:w="8280" w:h="12960"/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7" w:lineRule="auto"/>
        <w:ind w:left="116" w:right="85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Immature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female-like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breast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barring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juvenile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uniform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grayis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brown,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eye-stripe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throats.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9" w:lineRule="exact"/>
        <w:ind w:left="44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tracheal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anatom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Somateria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06" w:right="64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interest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  <w:i/>
        </w:rPr>
        <w:t>Anas-like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features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namel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uniform-diameter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rounded,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left-sided,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osseou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mallardlike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similarity</w:t>
      </w:r>
    </w:p>
    <w:p>
      <w:pPr>
        <w:spacing w:before="10" w:after="0" w:line="255" w:lineRule="auto"/>
        <w:ind w:left="121" w:right="67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Humphrey'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argument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(1958)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shoul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dabblin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Counterin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argument,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harlequi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equall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Anas-like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Labrado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Further­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bronchi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dabblin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i/>
        </w:rPr>
        <w:t>Som:ateri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enlarged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Johnsgard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2"/>
        </w:rPr>
        <w:t>l96lc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2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2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Finally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cooin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sounds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uttered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dabblin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ducks,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perhap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produce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goos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inspiratio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expiration.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" w:after="0" w:line="260" w:lineRule="auto"/>
        <w:ind w:left="121" w:right="58" w:firstLine="32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strictl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maritime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feeding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shallo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mollusks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strong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swallo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whole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heavy-bodie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Hight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perfectl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straight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course,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lackin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agilit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smalle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Head­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preflight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39" w:lineRule="exact"/>
        <w:ind w:left="446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McKinne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has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59" w:lineRule="auto"/>
        <w:ind w:left="116" w:right="65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studie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Europea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Pacific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recentl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(1961)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published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threatenin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outstretche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alter­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chin-liftin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neck-stretchin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preferre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male.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6" w:lineRule="exact"/>
        <w:ind w:left="121" w:right="8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Repeate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one-syllable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accompan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72A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3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5" w:after="0" w:line="258" w:lineRule="auto"/>
        <w:ind w:left="121" w:right="61" w:firstLine="-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dabblin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ducks;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pochards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gog-gog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rudimentar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version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Neck-stretchin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variou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"Cooin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Movements."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1" w:lineRule="exact"/>
        <w:ind w:left="43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Euro­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57" w:lineRule="auto"/>
        <w:ind w:left="116" w:right="70" w:firstLine="-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numerous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vocali­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zation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constitute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primar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tossing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vertical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71C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178" w:footer="0" w:top="1500" w:bottom="280" w:left="980" w:right="900"/>
          <w:pgSz w:w="8280" w:h="12960"/>
        </w:sectPr>
      </w:pPr>
      <w:rPr/>
    </w:p>
    <w:p>
      <w:pPr>
        <w:spacing w:before="82" w:after="0" w:line="240" w:lineRule="auto"/>
        <w:ind w:left="13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7.280003pt;height:123.84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7" w:after="0" w:line="240" w:lineRule="auto"/>
        <w:ind w:left="449" w:right="-20"/>
        <w:jc w:val="left"/>
        <w:tabs>
          <w:tab w:pos="368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220.800003pt;margin-top:-109.450638pt;width:139.199994pt;height:86.4pt;mso-position-horizontal-relative:page;mso-position-vertical-relative:paragraph;z-index:-2022" type="#_x0000_t75">
            <v:imagedata r:id="rId10" o:title=""/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5"/>
          <w:position w:val="0"/>
        </w:rPr>
        <w:t>D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0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48.959999pt;margin-top:-18.240013pt;width:119.040001pt;height:91.199997pt;mso-position-horizontal-relative:page;mso-position-vertical-relative:paragraph;z-index:-2023" type="#_x0000_t75">
            <v:imagedata r:id="rId11" o:title=""/>
          </v:shape>
        </w:pict>
      </w:r>
      <w:r>
        <w:rPr/>
        <w:pict>
          <v:shape style="width:164.160004pt;height:64.320000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58" w:lineRule="exact"/>
        <w:ind w:left="477" w:right="-20"/>
        <w:jc w:val="left"/>
        <w:tabs>
          <w:tab w:pos="36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</w:rPr>
        <w:t>B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spacing w:val="0"/>
          <w:w w:val="82"/>
          <w:position w:val="-1"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2.88pt;height:97.92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4" w:after="0" w:line="240" w:lineRule="auto"/>
        <w:ind w:left="1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217.919998pt;margin-top:-83.525139pt;width:139.200002pt;height:83.52pt;mso-position-horizontal-relative:page;mso-position-vertical-relative:paragraph;z-index:-2021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Figure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71.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Europea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27" w:lineRule="exact"/>
        <w:ind w:left="34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Chin-liftin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Compare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Fig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9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i/>
        </w:rPr>
        <w:t>72A.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20" w:lineRule="exact"/>
        <w:ind w:left="1212" w:right="147" w:firstLine="-87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B,</w:t>
      </w:r>
      <w:r>
        <w:rPr>
          <w:rFonts w:ascii="Arial" w:hAnsi="Arial" w:cs="Arial" w:eastAsia="Arial"/>
          <w:sz w:val="19"/>
          <w:szCs w:val="19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"Double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Cooin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Neck-jerkin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Cooin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immediatel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Bill-tos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Cooin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32"/>
        </w:rPr>
        <w:t>I).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22" w:lineRule="exact"/>
        <w:ind w:left="33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D-F.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Reachin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Cooin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0"/>
        </w:rPr>
        <w:t>3)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16" w:lineRule="exact"/>
        <w:ind w:left="119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consistin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Neck-stretchin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2"/>
        </w:rPr>
        <w:t>(D),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2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reachin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forwar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2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2"/>
        </w:rPr>
        <w:t>),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1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" w:after="0" w:line="240" w:lineRule="auto"/>
        <w:ind w:left="119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returnin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restin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positio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6"/>
        </w:rPr>
        <w:t>(F).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Mar w:header="1178" w:footer="0" w:top="1440" w:bottom="280" w:left="840" w:right="980"/>
          <w:pgSz w:w="8280" w:h="12960"/>
        </w:sectPr>
      </w:pPr>
      <w:rPr/>
    </w:p>
    <w:p>
      <w:pPr>
        <w:spacing w:before="85" w:after="0" w:line="248" w:lineRule="auto"/>
        <w:ind w:left="96" w:right="88" w:firstLine="-28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"Cooin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1"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Hoogerheide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1950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McKinney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1961),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i/>
        </w:rPr>
        <w:t>ah-hoo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i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"Cooin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2"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jerkin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diagonall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hittin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ball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socce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playe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71B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clearl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homologou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Neck-jerkin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spectacle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alone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  <w:i/>
        </w:rPr>
        <w:t>hoo,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  <w:i/>
        </w:rPr>
        <w:t>ah-hoo'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precedin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</w:rPr>
        <w:t>Bill­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Pushin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linke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"Double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Cooing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Pushin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precede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Bill-toss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producin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"Triple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Cooin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  <w:i/>
        </w:rPr>
        <w:t>hoo-ah­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hoo'-hoo"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"Cooin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3,"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homologou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"Reaching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neck­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stretchin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4" w:after="0" w:line="252" w:lineRule="auto"/>
        <w:ind w:left="106" w:right="77" w:firstLine="-2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touche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water;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brough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  <w:i/>
        </w:rPr>
        <w:t>hoo-hooo'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71D-F).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Occasionall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Neck-stretching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silent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repeate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Chin-liftin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hostile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71A).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cooin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movements,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calling.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usually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precede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Head-tos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Head-turning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7"/>
        </w:rPr>
        <w:t>homo­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9" w:after="0" w:line="257" w:lineRule="auto"/>
        <w:ind w:left="141" w:right="69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logou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Head-turnin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king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clearl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comfort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play-Bathing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Wing-Happing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"Upward-stretch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Myres,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5" w:after="0" w:line="259" w:lineRule="auto"/>
        <w:ind w:left="113" w:right="80" w:firstLine="34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normal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</w:rPr>
        <w:t>vigorous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Wing-Happing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When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Wing-Happin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erect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pointe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vertically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strongl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three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settlin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ritualized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possibl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7"/>
        </w:rPr>
        <w:t>body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conspicuou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Introductor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dabblin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pochards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Additional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comfort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such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head-rolling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head-shaking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bill-dippin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during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McKinne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(1961)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studie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Pacific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race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qualitative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quantitative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difference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Europea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particular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Cooin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Neck-jerking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absent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Pacific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Compoun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Cooin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Movements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7"/>
        </w:rPr>
        <w:t>Ameri-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center"/>
        <w:spacing w:after="0"/>
        <w:sectPr>
          <w:pgMar w:header="1178" w:footer="0" w:top="1500" w:bottom="280" w:left="960" w:right="900"/>
          <w:pgSz w:w="8280" w:h="12960"/>
        </w:sectPr>
      </w:pPr>
      <w:rPr/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76" w:right="-104"/>
        <w:jc w:val="left"/>
        <w:tabs>
          <w:tab w:pos="368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65.279999pt;margin-top:-.959999pt;width:105.599998pt;height:76.800003pt;mso-position-horizontal-relative:page;mso-position-vertical-relative:paragraph;z-index:-2020" type="#_x0000_t75">
            <v:imagedata r:id="rId15" o:title=""/>
          </v:shape>
        </w:pict>
      </w:r>
      <w:r>
        <w:rPr/>
        <w:pict>
          <v:shape style="position:absolute;margin-left:218.880005pt;margin-top:129.599991pt;width:141.119995pt;height:118.080002pt;mso-position-horizontal-relative:page;mso-position-vertical-relative:paragraph;z-index:-2019" type="#_x0000_t75">
            <v:imagedata r:id="rId16" o:title=""/>
          </v:shape>
        </w:pict>
      </w:r>
      <w:r>
        <w:rPr>
          <w:rFonts w:ascii="Arial" w:hAnsi="Arial" w:cs="Arial" w:eastAsia="Arial"/>
          <w:sz w:val="12"/>
          <w:szCs w:val="12"/>
        </w:rPr>
        <w:t>A</w:t>
        <w:tab/>
      </w:r>
      <w:r>
        <w:rPr>
          <w:rFonts w:ascii="Arial" w:hAnsi="Arial" w:cs="Arial" w:eastAsia="Arial"/>
          <w:sz w:val="12"/>
          <w:szCs w:val="12"/>
        </w:rPr>
      </w:r>
      <w:r>
        <w:rPr>
          <w:rFonts w:ascii="Arial" w:hAnsi="Arial" w:cs="Arial" w:eastAsia="Arial"/>
          <w:sz w:val="13"/>
          <w:szCs w:val="13"/>
          <w:w w:val="105"/>
          <w:position w:val="-3"/>
        </w:rPr>
        <w:t>D</w:t>
      </w:r>
      <w:r>
        <w:rPr>
          <w:rFonts w:ascii="Arial" w:hAnsi="Arial" w:cs="Arial" w:eastAsia="Arial"/>
          <w:sz w:val="13"/>
          <w:szCs w:val="13"/>
          <w:w w:val="100"/>
          <w:position w:val="-3"/>
        </w:rPr>
        <w:t>    </w:t>
      </w:r>
      <w:r>
        <w:rPr>
          <w:rFonts w:ascii="Arial" w:hAnsi="Arial" w:cs="Arial" w:eastAsia="Arial"/>
          <w:sz w:val="13"/>
          <w:szCs w:val="13"/>
          <w:spacing w:val="-3"/>
          <w:w w:val="100"/>
          <w:position w:val="-3"/>
        </w:rPr>
        <w:t> </w:t>
      </w:r>
      <w:r>
        <w:rPr>
          <w:rFonts w:ascii="Arial" w:hAnsi="Arial" w:cs="Arial" w:eastAsia="Arial"/>
          <w:sz w:val="13"/>
          <w:szCs w:val="13"/>
          <w:spacing w:val="-3"/>
          <w:w w:val="100"/>
          <w:position w:val="-3"/>
        </w:rPr>
        <w:pict>
          <v:shape style="width:113.279999pt;height:93.120003pt;mso-position-horizontal-relative:char;mso-position-vertical-relative:line" type="#_x0000_t75">
            <v:imagedata r:id="rId17" o:title=""/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9.759995pt;height:40.32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47" w:lineRule="exact"/>
        <w:ind w:left="457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80"/>
        </w:rPr>
        <w:t>B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6.479996pt;height:79.680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249.600006pt;margin-top:-90.099197pt;width:108.48pt;height:85.44pt;mso-position-horizontal-relative:page;mso-position-vertical-relative:paragraph;z-index:-2018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Figure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72.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Europea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Eider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254" w:lineRule="auto"/>
        <w:ind w:left="1173" w:right="160" w:firstLine="-87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A,</w:t>
      </w:r>
      <w:r>
        <w:rPr>
          <w:rFonts w:ascii="Arial" w:hAnsi="Arial" w:cs="Arial" w:eastAsia="Arial"/>
          <w:sz w:val="19"/>
          <w:szCs w:val="19"/>
          <w:spacing w:val="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B.</w:t>
      </w:r>
      <w:r>
        <w:rPr>
          <w:rFonts w:ascii="Arial" w:hAnsi="Arial" w:cs="Arial" w:eastAsia="Arial"/>
          <w:sz w:val="18"/>
          <w:szCs w:val="18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Chin-liftin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(A)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alter­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nate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threatenin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Compare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Inciting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76)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ducks.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17" w:lineRule="exact"/>
        <w:ind w:left="3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C-F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behavior.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9" w:after="0" w:line="240" w:lineRule="auto"/>
        <w:ind w:left="3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Preening-dorsall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male.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8" w:after="0" w:line="240" w:lineRule="auto"/>
        <w:ind w:left="30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Bill-tos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Cooin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46"/>
        </w:rPr>
        <w:t>I)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4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male;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startin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Prone.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7" w:after="0" w:line="240" w:lineRule="auto"/>
        <w:ind w:left="3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E.</w:t>
      </w:r>
      <w:r>
        <w:rPr>
          <w:rFonts w:ascii="Arial" w:hAnsi="Arial" w:cs="Arial" w:eastAsia="Arial"/>
          <w:sz w:val="18"/>
          <w:szCs w:val="18"/>
          <w:spacing w:val="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Upward-stretch;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nearl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Prone.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3" w:after="0" w:line="240" w:lineRule="auto"/>
        <w:ind w:left="30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Wing-flapping;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completel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Prone.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Mar w:header="1178" w:footer="0" w:top="1440" w:bottom="280" w:left="860" w:right="980"/>
          <w:pgSz w:w="8280" w:h="12960"/>
        </w:sectPr>
      </w:pPr>
      <w:rPr/>
    </w:p>
    <w:p>
      <w:pPr>
        <w:spacing w:before="74" w:after="0" w:line="262" w:lineRule="auto"/>
        <w:ind w:left="116" w:right="99" w:firstLine="-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Atlantic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coast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3"/>
        </w:rPr>
        <w:t>posses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9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close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Europea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race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patterns.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" w:after="0" w:line="256" w:lineRule="auto"/>
        <w:ind w:left="116" w:right="66" w:firstLine="32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interest­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additional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evidence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belon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tribe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Mergini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receptive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"Prone,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gradually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obviou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mutual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change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slightly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receptive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particula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Neck-stretching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Preening-dorsally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Up­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ward-stretch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72D-F)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McKinney,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37" w:lineRule="exact"/>
        <w:ind w:left="145" w:right="73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1961).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Preening-dorsall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72C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58" w:lineRule="auto"/>
        <w:ind w:left="121" w:right="6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correspondin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pochard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group,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possibly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initiate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sequences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genera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single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alway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immediatel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performs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7"/>
        </w:rPr>
        <w:t>Wing-Hick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treading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releases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single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directly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Head-turnin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normall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begin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bathe.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5" w:right="298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45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</w:rPr>
        <w:t>Somateri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i/>
        </w:rPr>
        <w:t>spectahilis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  <w:i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9" w:lineRule="auto"/>
        <w:ind w:left="121" w:right="65" w:firstLine="32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judge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hybri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record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closel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spectacle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facial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patterning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juvenile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somewhat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Somateri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U-shape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brown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markings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vertical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barring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producin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mallardlike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effect.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nuptial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distinctive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upper-wing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covert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extensivel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bluis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addi­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greenis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pigmentation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fatt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much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enlarged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blackis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unique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tracheal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structure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smalle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sympatric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spectacled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reporte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former.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4" w:after="0" w:line="257" w:lineRule="auto"/>
        <w:ind w:left="126" w:right="76" w:firstLine="32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farthe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breedin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178" w:footer="0" w:top="1480" w:bottom="280" w:left="940" w:right="920"/>
          <w:pgSz w:w="8280" w:h="12960"/>
        </w:sectPr>
      </w:pPr>
      <w:rPr/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3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overlap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consume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quantitie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mol­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7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lusks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preflight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257" w:lineRule="auto"/>
        <w:ind w:left="105" w:right="70" w:firstLine="317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little-ritualize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alterna­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threatenin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chin-lifting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  <w:i/>
        </w:rPr>
        <w:t>gog-gog-gog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8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sounds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hamme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hittin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hollo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wooden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incomplete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version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Reaching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Pushing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Bathing,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Wing-flapping.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9" w:lineRule="exact"/>
        <w:ind w:left="431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i/>
        </w:rPr>
        <w:t>Agonistic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i/>
        </w:rPr>
        <w:t>sexual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i/>
        </w:rPr>
        <w:t>behavior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i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surpasse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even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5" w:after="0" w:line="256" w:lineRule="auto"/>
        <w:ind w:left="105" w:right="46" w:firstLine="14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comfort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Wing-flapping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face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they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verticall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twice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strongly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73F,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7"/>
          <w:i/>
        </w:rPr>
        <w:t>74A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7"/>
          <w:i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1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Head-rollin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rubbin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cheek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crow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shoulders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certainl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ritual­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ized;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Wing-flapping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Bathing.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spectacle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conspicuou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Pushin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repeate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5"/>
        </w:rPr>
        <w:t>74B-D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5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spacing w:val="56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tremulou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hooo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Pushin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secon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Reaching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1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0"/>
        </w:rPr>
        <w:t>l959a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1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manne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Cooin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3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73A-E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dif­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6"/>
        </w:rPr>
        <w:t>ferent-a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tremulou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i/>
        </w:rPr>
        <w:t>hoo-oo-oo-oo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62"/>
        </w:rPr>
        <w:t>...</w:t>
      </w:r>
      <w:r>
        <w:rPr>
          <w:rFonts w:ascii="Times New Roman" w:hAnsi="Times New Roman" w:cs="Times New Roman" w:eastAsia="Times New Roman"/>
          <w:sz w:val="22"/>
          <w:szCs w:val="22"/>
          <w:spacing w:val="-52"/>
          <w:w w:val="26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Head-turning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typicall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preliminar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Head-turnin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74E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highly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exaggerate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eider;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ponderously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180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degree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Head-turnin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accompanied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Neck-stretching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Neck-stretchin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occasionall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independently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Chin­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liftin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Preening-dorsall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occasionall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courting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properl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regarde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precopulatory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1" w:lineRule="exact"/>
        <w:ind w:left="436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Copulatory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0" w:after="0" w:line="259" w:lineRule="auto"/>
        <w:ind w:left="100" w:right="79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graduall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interruptin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4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extende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serie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178" w:footer="0" w:top="1440" w:bottom="280" w:left="860" w:right="1000"/>
          <w:pgSz w:w="8280" w:h="12960"/>
        </w:sectPr>
      </w:pPr>
      <w:rPr/>
    </w:p>
    <w:p>
      <w:pPr>
        <w:spacing w:before="18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16.242432pt;margin-top:18.372040pt;width:146.879991pt;height:76.8pt;mso-position-horizontal-relative:page;mso-position-vertical-relative:paragraph;z-index:-2016" type="#_x0000_t75">
            <v:imagedata r:id="rId21" o:title=""/>
          </v:shape>
        </w:pict>
      </w:r>
      <w:r>
        <w:rPr/>
        <w:pict>
          <v:shape style="position:absolute;margin-left:247.27272pt;margin-top:166.735703pt;width:109.57576pt;height:95.030304pt;mso-position-horizontal-relative:page;mso-position-vertical-relative:paragraph;z-index:-2015" type="#_x0000_t75">
            <v:imagedata r:id="rId22" o:title=""/>
          </v:shape>
        </w:pict>
      </w:r>
      <w:r>
        <w:rPr/>
        <w:pict>
          <v:shape style="width:126.72pt;height:95.04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58" w:lineRule="exact"/>
        <w:ind w:left="3508" w:right="2792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55.272728pt;margin-top:-63.252266pt;width:159.030304pt;height:72.727272pt;mso-position-horizontal-relative:page;mso-position-vertical-relative:paragraph;z-index:-2017" type="#_x0000_t75">
            <v:imagedata r:id="rId24" o:title="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83"/>
          <w:position w:val="-1"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1.519992pt;height:93.12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7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199.757568pt;margin-top:-119.876175pt;width:164.159998pt;height:113.28pt;mso-position-horizontal-relative:page;mso-position-vertical-relative:paragraph;z-index:-2014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8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73.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Eider</w:t>
      </w:r>
    </w:p>
    <w:p>
      <w:pPr>
        <w:spacing w:before="0" w:after="0" w:line="217" w:lineRule="exact"/>
        <w:ind w:left="35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A-C.</w:t>
      </w:r>
      <w:r>
        <w:rPr>
          <w:rFonts w:ascii="Arial" w:hAnsi="Arial" w:cs="Arial" w:eastAsia="Arial"/>
          <w:sz w:val="20"/>
          <w:szCs w:val="20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Reachin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Neck-stretchin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3"/>
        </w:rPr>
        <w:t>(A)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" w:after="0" w:line="245" w:lineRule="auto"/>
        <w:ind w:left="1260" w:right="7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reachin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forwar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finall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bringin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Compare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Europea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6"/>
        </w:rPr>
        <w:t>71).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14" w:lineRule="exact"/>
        <w:ind w:left="36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Reachin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bulge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region.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" w:after="0" w:line="240" w:lineRule="auto"/>
        <w:ind w:left="36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Wing-flapping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extremel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upright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ex­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104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hibitio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V-mar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throat.</w:t>
      </w:r>
    </w:p>
    <w:p>
      <w:pPr>
        <w:jc w:val="left"/>
        <w:spacing w:after="0"/>
        <w:sectPr>
          <w:pgMar w:header="1178" w:footer="0" w:top="1460" w:bottom="280" w:left="960" w:right="860"/>
          <w:pgSz w:w="8280" w:h="12960"/>
        </w:sectPr>
      </w:pPr>
      <w:rPr/>
    </w:p>
    <w:p>
      <w:pPr>
        <w:spacing w:before="86" w:after="0" w:line="240" w:lineRule="auto"/>
        <w:ind w:left="215" w:right="3"/>
        <w:jc w:val="center"/>
        <w:tabs>
          <w:tab w:pos="9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w w:val="87"/>
          <w:position w:val="9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w w:val="100"/>
          <w:position w:val="9"/>
        </w:rPr>
        <w:tab/>
      </w:r>
      <w:r>
        <w:rPr>
          <w:rFonts w:ascii="Times New Roman" w:hAnsi="Times New Roman" w:cs="Times New Roman" w:eastAsia="Times New Roman"/>
          <w:sz w:val="14"/>
          <w:szCs w:val="14"/>
          <w:w w:val="100"/>
          <w:position w:val="9"/>
        </w:rPr>
        <w:pict>
          <v:shape style="width:70.080002pt;height:118.080002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w w:val="100"/>
          <w:position w:val="0"/>
        </w:rPr>
        <w:t>                            </w:t>
      </w:r>
      <w:r>
        <w:rPr>
          <w:rFonts w:ascii="Times New Roman" w:hAnsi="Times New Roman" w:cs="Times New Roman" w:eastAsia="Times New Roman"/>
          <w:sz w:val="14"/>
          <w:szCs w:val="14"/>
          <w:w w:val="100"/>
          <w:position w:val="0"/>
        </w:rPr>
        <w:pict>
          <v:shape style="width:147.839996pt;height:87.360001pt;mso-position-horizontal-relative:char;mso-position-vertical-relative:line" type="#_x0000_t75">
            <v:imagedata r:id="rId28" o:title=""/>
          </v:shape>
        </w:pic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59" w:right="-76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239.039993pt;margin-top:161.280014pt;width:125.760002pt;height:97.919998pt;mso-position-horizontal-relative:page;mso-position-vertical-relative:paragraph;z-index:-2012" type="#_x0000_t75">
            <v:imagedata r:id="rId29" o:title=""/>
          </v:shape>
        </w:pict>
      </w:r>
      <w:r>
        <w:rPr/>
        <w:pict>
          <v:shape style="width:149.759995pt;height:76.800003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   </w:t>
      </w:r>
      <w:r>
        <w:rPr>
          <w:rFonts w:ascii="Arial" w:hAnsi="Arial" w:cs="Arial" w:eastAsia="Arial"/>
          <w:sz w:val="14"/>
          <w:szCs w:val="14"/>
          <w:w w:val="82"/>
          <w:position w:val="0"/>
        </w:rPr>
        <w:t>E</w:t>
      </w:r>
      <w:r>
        <w:rPr>
          <w:rFonts w:ascii="Arial" w:hAnsi="Arial" w:cs="Arial" w:eastAsia="Arial"/>
          <w:sz w:val="14"/>
          <w:szCs w:val="14"/>
          <w:w w:val="100"/>
          <w:position w:val="0"/>
        </w:rPr>
        <w:t>   </w:t>
      </w:r>
      <w:r>
        <w:rPr>
          <w:rFonts w:ascii="Arial" w:hAnsi="Arial" w:cs="Arial" w:eastAsia="Arial"/>
          <w:sz w:val="14"/>
          <w:szCs w:val="14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18"/>
          <w:w w:val="100"/>
          <w:position w:val="0"/>
        </w:rPr>
        <w:pict>
          <v:shape style="width:135.360001pt;height:95.040001pt;mso-position-horizontal-relative:char;mso-position-vertical-relative:line" type="#_x0000_t75">
            <v:imagedata r:id="rId31" o:title="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69" w:lineRule="exact"/>
        <w:ind w:left="3613" w:right="292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4.16pt;margin-top:-48.997337pt;width:147.839996pt;height:81.599998pt;mso-position-horizontal-relative:page;mso-position-vertical-relative:paragraph;z-index:-2013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77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30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Figure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74.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40" w:lineRule="auto"/>
        <w:ind w:left="49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A.</w:t>
      </w:r>
      <w:r>
        <w:rPr>
          <w:rFonts w:ascii="Arial" w:hAnsi="Arial" w:cs="Arial" w:eastAsia="Arial"/>
          <w:sz w:val="19"/>
          <w:szCs w:val="19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Wing-Happin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showin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throat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markings.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1" w:lineRule="auto"/>
        <w:ind w:left="509" w:right="20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Pushin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Compare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7IB.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Pushin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water.</w:t>
      </w:r>
    </w:p>
    <w:p>
      <w:pPr>
        <w:spacing w:before="0" w:after="0" w:line="219" w:lineRule="exact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E,</w:t>
      </w:r>
      <w:r>
        <w:rPr>
          <w:rFonts w:ascii="Arial" w:hAnsi="Arial" w:cs="Arial" w:eastAsia="Arial"/>
          <w:sz w:val="19"/>
          <w:szCs w:val="19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Head-turning.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Mar w:header="1178" w:footer="0" w:top="1500" w:bottom="280" w:left="780" w:right="820"/>
          <w:pgSz w:w="8280" w:h="12960"/>
        </w:sectPr>
      </w:pPr>
      <w:rPr/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11" w:right="67" w:firstLine="-1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includin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Pushin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Reaching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additio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Head-rolling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Wing-Happing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precede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Wing-Happing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treading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retai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nape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secon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Rotation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produced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release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single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fairl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Head-turning.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bathes.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" w:right="272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Spectacle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Somateri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  <w:i/>
        </w:rPr>
        <w:t>foscheri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i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9" w:lineRule="auto"/>
        <w:ind w:left="111" w:right="56" w:firstLine="32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spectacle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woul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close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doubtles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belong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genus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Somateria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behavioral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respect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resemble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Steller's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Johnsgard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1964).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lighte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face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duckling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other­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wise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Juvenile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possessin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vertical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barrin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Hanks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nuptial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head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blackish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quite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tracheal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structure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Humphrey,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" w:after="0" w:line="240" w:lineRule="auto"/>
        <w:ind w:left="150" w:right="5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1958).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sympatric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7" w:after="0" w:line="240" w:lineRule="auto"/>
        <w:ind w:left="135" w:right="3279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Somateria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known.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7" w:after="0" w:line="259" w:lineRule="auto"/>
        <w:ind w:left="121" w:right="59" w:firstLine="331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Judgin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lgia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Alaska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its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under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openin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submerged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been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tipping-up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Hight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sexe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quentl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shake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situation.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4" w:lineRule="exact"/>
        <w:ind w:left="42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  <w:i/>
        </w:rPr>
        <w:t>female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38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females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8" w:after="0" w:line="251" w:lineRule="auto"/>
        <w:ind w:left="116" w:right="59" w:firstLine="-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Somateria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quite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  <w:i/>
        </w:rPr>
        <w:t>Polysticta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doubtlessl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correspondin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  <w:i/>
        </w:rPr>
        <w:t>gog-gog-gog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85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distances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judge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similaritie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3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178" w:footer="0" w:top="1460" w:bottom="280" w:left="940" w:right="920"/>
          <w:pgSz w:w="8280" w:h="12960"/>
        </w:sectPr>
      </w:pPr>
      <w:rPr/>
    </w:p>
    <w:p>
      <w:pPr>
        <w:spacing w:before="74" w:after="0" w:line="240" w:lineRule="auto"/>
        <w:ind w:left="561" w:right="521"/>
        <w:jc w:val="center"/>
        <w:tabs>
          <w:tab w:pos="5400" w:val="left"/>
        </w:tabs>
        <w:rPr>
          <w:rFonts w:ascii="Courier New" w:hAnsi="Courier New" w:cs="Courier New" w:eastAsia="Courier New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1"/>
        </w:rPr>
        <w:t>Subfamily</w:t>
      </w:r>
      <w:r>
        <w:rPr>
          <w:rFonts w:ascii="Times New Roman" w:hAnsi="Times New Roman" w:cs="Times New Roman" w:eastAsia="Times New Roman"/>
          <w:sz w:val="23"/>
          <w:szCs w:val="23"/>
          <w:spacing w:val="4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1"/>
        </w:rPr>
        <w:t>Anatinae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1"/>
        </w:rPr>
      </w:r>
      <w:r>
        <w:rPr>
          <w:rFonts w:ascii="Courier New" w:hAnsi="Courier New" w:cs="Courier New" w:eastAsia="Courier New"/>
          <w:sz w:val="27"/>
          <w:szCs w:val="27"/>
          <w:spacing w:val="0"/>
          <w:w w:val="78"/>
          <w:position w:val="0"/>
        </w:rPr>
        <w:t>265</w:t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position w:val="0"/>
        </w:rPr>
      </w:r>
    </w:p>
    <w:p>
      <w:pPr>
        <w:spacing w:before="97" w:after="0" w:line="260" w:lineRule="auto"/>
        <w:ind w:left="117" w:right="58" w:firstLine="317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Virtuall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informa­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observa­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tions-ofte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distances-o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Igia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spectacle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precedin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important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formation;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addi­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directe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shaken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Wing-flapping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Fig.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39" w:lineRule="exact"/>
        <w:ind w:left="126" w:right="77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75A)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pause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flappin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orientation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7" w:after="0" w:line="258" w:lineRule="auto"/>
        <w:ind w:left="131" w:right="51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primar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Rearing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clearl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homologou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backward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bringin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chest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prominence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Fig.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4" w:after="0" w:line="257" w:lineRule="auto"/>
        <w:ind w:left="136" w:right="50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75C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independent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Head-forward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5" w:after="0" w:line="259" w:lineRule="auto"/>
        <w:ind w:left="136" w:right="45" w:firstLine="-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25"/>
        </w:rPr>
        <w:t>-Rearin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5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62"/>
          <w:w w:val="12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closel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correspond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Cooin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stretche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verticall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75D)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swung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75E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quickl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retracte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3"/>
        </w:rPr>
        <w:t>75F),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producin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nearl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marke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independent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Rearing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ah-hoo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hardl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audible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beyon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yards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accompanie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Bill-tos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jerking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Bill-tos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correspond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certainl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homologou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Cooin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Neck-jer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obviousl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equivalent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Cooin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75B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linke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combina­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Bill-toss-Neck-jerk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independent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Neck-jerking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recorde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Bill-tossing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Neck-jerkin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Head-turnin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in­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inconspicuou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1" w:lineRule="exact"/>
        <w:ind w:left="47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Copulatory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</w:rPr>
        <w:t>basi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limite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observations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would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58" w:lineRule="auto"/>
        <w:ind w:left="123" w:right="67" w:firstLine="-34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judge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such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Bathing,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Preening-behind-the-wing,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Preening-dorsally,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Pushing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Wing-flapping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instance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however,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Upward-stretch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immediatel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treading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</w:rPr>
        <w:t>re-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center"/>
        <w:spacing w:after="0"/>
        <w:sectPr>
          <w:pgMar w:header="1178" w:footer="0" w:top="1160" w:bottom="280" w:left="920" w:right="940"/>
          <w:headerReference w:type="even" r:id="rId33"/>
          <w:pgSz w:w="8280" w:h="12960"/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26" w:right="2522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2.18792pt;margin-top:-100.080482pt;width:160.429535pt;height:125.637581pt;mso-position-horizontal-relative:page;mso-position-vertical-relative:paragraph;z-index:-2011" type="#_x0000_t75">
            <v:imagedata r:id="rId36" o:title=""/>
          </v:shape>
        </w:pict>
      </w:r>
      <w:r>
        <w:rPr/>
        <w:pict>
          <v:shape style="position:absolute;margin-left:253.208054pt;margin-top:-67.221405pt;width:111.140938pt;height:69.583893pt;mso-position-horizontal-relative:page;mso-position-vertical-relative:paragraph;z-index:-2009" type="#_x0000_t75">
            <v:imagedata r:id="rId37" o:title=""/>
          </v:shape>
        </w:pict>
      </w:r>
      <w:r>
        <w:rPr>
          <w:rFonts w:ascii="Arial" w:hAnsi="Arial" w:cs="Arial" w:eastAsia="Arial"/>
          <w:sz w:val="18"/>
          <w:szCs w:val="18"/>
          <w:spacing w:val="0"/>
          <w:w w:val="81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22" w:right="2423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233.879196pt;margin-top:11.597328pt;width:131.436249pt;height:49.288589pt;mso-position-horizontal-relative:page;mso-position-vertical-relative:paragraph;z-index:-2008" type="#_x0000_t75">
            <v:imagedata r:id="rId38" o:title=""/>
          </v:shape>
        </w:pict>
      </w:r>
      <w:r>
        <w:rPr/>
        <w:pict>
          <v:shape style="width:150.765106pt;height:95.677849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     </w:t>
      </w:r>
      <w:r>
        <w:rPr>
          <w:rFonts w:ascii="Arial" w:hAnsi="Arial" w:cs="Arial" w:eastAsia="Arial"/>
          <w:sz w:val="14"/>
          <w:szCs w:val="14"/>
          <w:spacing w:val="0"/>
          <w:w w:val="89"/>
          <w:position w:val="0"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0" w:lineRule="exact"/>
        <w:ind w:left="259" w:right="2678"/>
        <w:jc w:val="center"/>
        <w:tabs>
          <w:tab w:pos="35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90.845634pt;margin-top:-45.987389pt;width:86.979866pt;height:72.483223pt;mso-position-horizontal-relative:page;mso-position-vertical-relative:paragraph;z-index:-2010" type="#_x0000_t75">
            <v:imagedata r:id="rId40" o:title=""/>
          </v:shape>
        </w:pict>
      </w:r>
      <w:r>
        <w:rPr/>
        <w:pict>
          <v:shape style="position:absolute;margin-left:239.677856pt;margin-top:-43.088058pt;width:111.140938pt;height:69.583893pt;mso-position-horizontal-relative:page;mso-position-vertical-relative:paragraph;z-index:-2007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4"/>
          <w:position w:val="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88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Spectacle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Eider</w:t>
      </w:r>
    </w:p>
    <w:p>
      <w:pPr>
        <w:spacing w:before="0" w:after="0" w:line="222" w:lineRule="exact"/>
        <w:ind w:left="3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Wing-Happin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spectacle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eider.</w:t>
      </w:r>
    </w:p>
    <w:p>
      <w:pPr>
        <w:spacing w:before="1" w:after="0" w:line="240" w:lineRule="auto"/>
        <w:ind w:left="32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B.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Neck-jerkin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spectacle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eider.</w:t>
      </w:r>
    </w:p>
    <w:p>
      <w:pPr>
        <w:spacing w:before="0" w:after="0" w:line="217" w:lineRule="exact"/>
        <w:ind w:left="3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Independent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Rearin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spectacle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Compare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76C.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23" w:lineRule="exact"/>
        <w:ind w:left="3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D-F.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Head-forward-Rearin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sequence.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auto"/>
        <w:ind w:left="30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Preliminar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neck-stretching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Compare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73A.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3" w:lineRule="auto"/>
        <w:ind w:left="325" w:right="2307" w:firstLine="-1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E.</w:t>
      </w:r>
      <w:r>
        <w:rPr>
          <w:rFonts w:ascii="Arial" w:hAnsi="Arial" w:cs="Arial" w:eastAsia="Arial"/>
          <w:sz w:val="19"/>
          <w:szCs w:val="19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Head-forwar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Compare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73B.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Rearin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Compare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73C.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NumType w:start="266"/>
          <w:pgMar w:header="1147" w:footer="1076552269" w:top="1460" w:bottom="280" w:left="980" w:right="860"/>
          <w:headerReference w:type="even" r:id="rId34"/>
          <w:headerReference w:type="odd" r:id="rId35"/>
          <w:pgSz w:w="8280" w:h="12960"/>
        </w:sectPr>
      </w:pPr>
      <w:rPr/>
    </w:p>
    <w:p>
      <w:pPr>
        <w:spacing w:before="29" w:after="0" w:line="262" w:lineRule="auto"/>
        <w:ind w:left="111" w:right="86" w:firstLine="-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lease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single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Head-forward-Rearing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finall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Head-turnin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copulation.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3080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Polystict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  <w:i/>
        </w:rPr>
        <w:t>stelleri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  <w:i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0" w:lineRule="auto"/>
        <w:ind w:left="102" w:right="75" w:firstLine="341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somewhat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soft-edge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approache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extinct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Labrado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brown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grayish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brown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dorsal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spots.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Juvenile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resemble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completel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dark-brown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barre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eye-rin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metallic-blue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speculum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Adult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nuptial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approac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abdomen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curve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elongate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tertials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patches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unique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cinnamon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ornate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elongate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scapulars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metallic­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speculum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harlequi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8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·There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identical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slightly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variable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diameter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syrin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left-side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osseous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known,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restricted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distributio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Sea.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0" w:lineRule="exact"/>
        <w:ind w:left="44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ungainl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60" w:lineRule="auto"/>
        <w:ind w:left="111" w:right="68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degree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animal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materials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breedin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nearly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ninet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percent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Kortright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1943).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quiet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especiall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vocal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Head-shakin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alert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preflight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signal.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34" w:lineRule="exact"/>
        <w:ind w:left="43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female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Steller's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7" w:after="0" w:line="260" w:lineRule="auto"/>
        <w:ind w:left="93" w:right="77" w:firstLine="-13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</w:rPr>
        <w:t>consists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threatenin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exaggerate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chin-liftin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qua-haaa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considerable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distance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equivalent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gog-gog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Bath­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</w:rPr>
        <w:t>corres­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pondin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McKinne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1"/>
        </w:rPr>
        <w:t>(MS)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2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"rapid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rippling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gutteral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"constantly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females,</w:t>
      </w:r>
    </w:p>
    <w:p>
      <w:pPr>
        <w:jc w:val="center"/>
        <w:spacing w:after="0"/>
        <w:sectPr>
          <w:pgMar w:header="1147" w:footer="1076552269" w:top="1560" w:bottom="280" w:left="940" w:right="920"/>
          <w:pgSz w:w="8280" w:h="12960"/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7" w:lineRule="auto"/>
        <w:ind w:left="110" w:right="116" w:firstLine="-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captive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knowledge.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9" w:lineRule="exact"/>
        <w:ind w:left="43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  <w:i/>
        </w:rPr>
        <w:t>behavior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6" w:after="0" w:line="259" w:lineRule="auto"/>
        <w:ind w:left="110" w:right="64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remarkabl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Head-turnin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close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affinities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Head-turnin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faste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manner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surprisin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considerin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dif­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ference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precedin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speciesi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raise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vigorou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nearl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touche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75C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bringin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momentary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brown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blackis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9"/>
        </w:rPr>
        <w:t>75£).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1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Rearing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silently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1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growlin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threat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linke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definite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begin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"Alert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stretche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cocke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diagonally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suddenly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Upward-stretch,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immediately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begins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Steaming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Head-turn­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75A).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approache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quickl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single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75C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Steam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rapidly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Head-turning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rapid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silent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Chin-liftin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7"/>
        </w:rPr>
        <w:t>aggressive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9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betwee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males,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sudde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markings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76D).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Head-turnin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Turn-the-back-of-the-hea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them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76B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context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Somateria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resemble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combinatio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Turning­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</w:rPr>
        <w:t>the-back-of-the-hea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ducks.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0" w:lineRule="exact"/>
        <w:ind w:left="456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Copulatory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7" w:after="0" w:line="259" w:lineRule="auto"/>
        <w:ind w:left="125" w:right="65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interesting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evidence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their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relationship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genera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Melanitta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directl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gradually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precede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Bill-dippin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Preening-dorsall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sometimes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begin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vigorou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Bill-dipping</w:t>
      </w:r>
    </w:p>
    <w:p>
      <w:pPr>
        <w:jc w:val="both"/>
        <w:spacing w:after="0"/>
        <w:sectPr>
          <w:pgMar w:header="1147" w:footer="1076552269" w:top="1460" w:bottom="280" w:left="960" w:right="880"/>
          <w:pgSz w:w="8280" w:h="12960"/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5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8.48pt;height:77.760pt;mso-position-horizontal-relative:char;mso-position-vertical-relative:line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42" w:after="0" w:line="240" w:lineRule="auto"/>
        <w:ind w:left="3955" w:right="2341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51.84pt;margin-top:-101.044724pt;width:152.639999pt;height:114.239998pt;mso-position-horizontal-relative:page;mso-position-vertical-relative:paragraph;z-index:-2006" type="#_x0000_t75">
            <v:imagedata r:id="rId43" o:title="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132"/>
        </w:rPr>
        <w:t>0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0.880001pt;margin-top:156.480011pt;width:143.039993pt;height:76.800003pt;mso-position-horizontal-relative:page;mso-position-vertical-relative:paragraph;z-index:-2005" type="#_x0000_t75">
            <v:imagedata r:id="rId44" o:title=""/>
          </v:shape>
        </w:pict>
      </w:r>
      <w:r>
        <w:rPr/>
        <w:pict>
          <v:shape style="position:absolute;margin-left:234.240005pt;margin-top:-2.879998pt;width:124.800005pt;height:105.6pt;mso-position-horizontal-relative:page;mso-position-vertical-relative:paragraph;z-index:-2004" type="#_x0000_t75">
            <v:imagedata r:id="rId45" o:title=""/>
          </v:shape>
        </w:pict>
      </w:r>
      <w:r>
        <w:rPr/>
        <w:pict>
          <v:shape style="width:166.080009pt;height:99.84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9" w:lineRule="exact"/>
        <w:ind w:left="3944" w:right="238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249.600006pt;margin-top:-55.130615pt;width:96.959999pt;height:75.839996pt;mso-position-horizontal-relative:page;mso-position-vertical-relative:paragraph;z-index:-2003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77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6" w:after="0" w:line="240" w:lineRule="auto"/>
        <w:ind w:left="19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Figure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76.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Eider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25" w:lineRule="exact"/>
        <w:ind w:left="39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Head-turnin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eider.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20" w:lineRule="exact"/>
        <w:ind w:left="4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B.</w:t>
      </w:r>
      <w:r>
        <w:rPr>
          <w:rFonts w:ascii="Arial" w:hAnsi="Arial" w:cs="Arial" w:eastAsia="Arial"/>
          <w:sz w:val="20"/>
          <w:szCs w:val="20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Steller's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Inciting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preferred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right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  <w:i/>
        </w:rPr>
        <w:t>foreground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5" w:after="0" w:line="240" w:lineRule="auto"/>
        <w:ind w:left="107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against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secon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preferre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Head­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3" w:after="0" w:line="240" w:lineRule="auto"/>
        <w:ind w:left="108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turning.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8" w:after="0" w:line="240" w:lineRule="auto"/>
        <w:ind w:left="39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Upward-stretch.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8" w:after="0" w:line="255" w:lineRule="auto"/>
        <w:ind w:left="1071" w:right="106" w:firstLine="-68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Aggressive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Chin-liftin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modificatio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low-intensit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versio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Rearin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display.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Rearin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eider.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3" w:after="0" w:line="255" w:lineRule="auto"/>
        <w:ind w:left="1085" w:right="111" w:firstLine="-68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Preening-dorsall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regio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ornamental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scapular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female.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Mar w:header="1147" w:footer="1076552269" w:top="1560" w:bottom="280" w:left="820" w:right="980"/>
          <w:pgSz w:w="8280" w:h="12960"/>
        </w:sectPr>
      </w:pPr>
      <w:rPr/>
    </w:p>
    <w:p>
      <w:pPr>
        <w:spacing w:before="95" w:after="0" w:line="259" w:lineRule="auto"/>
        <w:ind w:left="102" w:right="55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alternate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regularl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Preening­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dorsall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ornamental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tertial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76F).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combination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Preening-dorsall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minute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eventuall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single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sudden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"surfboards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astonishin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chest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mounts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immediately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Flick-of-the­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treading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release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two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Rotate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circle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then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immediatel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single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finall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Steams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away,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Head-turning,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bathes.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female's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combinatio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Preening­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dorsally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Steamin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indicate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affinitie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scoter-goldeneye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evi­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dence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relationship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dabblin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ducks.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" w:right="1785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Labrado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Camptorhynchu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lahradorius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9" w:lineRule="auto"/>
        <w:ind w:left="102" w:right="45" w:firstLine="331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extinct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Labrado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tenta­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tivel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presume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perhap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unknown,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weakl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patterned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white-winge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seater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large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speculum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secondarie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covert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sexes.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breedin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strongl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marke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entirel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primaries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uncertai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Wilson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(1829).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expansio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tracheal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tube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anterio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enlargement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middle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having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"bony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round,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puffin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left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side.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asymmetrical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osseou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bullae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harlequin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Labrado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evolu­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tionar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betwee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harlequi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Woolfende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44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1961)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commente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intermediate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Labrado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pectoral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girdle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between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147" w:footer="1076552269" w:top="1460" w:bottom="280" w:left="940" w:right="940"/>
          <w:pgSz w:w="8280" w:h="12960"/>
        </w:sectPr>
      </w:pPr>
      <w:rPr/>
    </w:p>
    <w:p>
      <w:pPr>
        <w:spacing w:before="37" w:after="0" w:line="259" w:lineRule="auto"/>
        <w:ind w:left="123" w:right="95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harlequin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Humphre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Butz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(1958)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reviewe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anatomical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Labrado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clude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group.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0" w:lineRule="exact"/>
        <w:ind w:left="43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57" w:lineRule="auto"/>
        <w:ind w:left="114" w:right="87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Labrado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partially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shellfish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Possibl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soft-edge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related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feedin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requirement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perhap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facto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extinction.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8" w:right="2051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Harlequi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Duc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Histrionicu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i/>
        </w:rPr>
        <w:t>histrionicus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  <w:i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9" w:lineRule="auto"/>
        <w:ind w:left="114" w:right="56" w:firstLine="33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genu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Histrionicu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"fit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devised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adapte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mountain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streams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long­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crow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cheek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Juvenile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resemble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brown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metallic-colore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speculum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Adult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nuptial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coloratio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pletel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unique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Anatidae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exhibit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metallic-blue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speculum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closel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resemble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plumage.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variable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diameter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completel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osseou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left-side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illustratio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Johnsgard,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3"/>
        </w:rPr>
        <w:t>196Ic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3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harlequi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wide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Norther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Hemisphere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sympatric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known.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0" w:lineRule="exact"/>
        <w:ind w:left="45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harlequin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" w:after="0" w:line="258" w:lineRule="auto"/>
        <w:ind w:left="123" w:right="67" w:firstLine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mountai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streams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37"/>
        </w:rPr>
        <w:t>It</w:t>
      </w:r>
      <w:r>
        <w:rPr>
          <w:rFonts w:ascii="Arial" w:hAnsi="Arial" w:cs="Arial" w:eastAsia="Arial"/>
          <w:sz w:val="23"/>
          <w:szCs w:val="23"/>
          <w:spacing w:val="-24"/>
          <w:w w:val="13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adapte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livin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habitat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torrent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Salvadori'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constant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head-pumpin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motions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long-taile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Preflight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recorded.</w:t>
      </w:r>
    </w:p>
    <w:p>
      <w:pPr>
        <w:spacing w:before="0" w:after="0" w:line="241" w:lineRule="exact"/>
        <w:ind w:left="44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43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58" w:lineRule="auto"/>
        <w:ind w:left="128" w:right="75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Head-noddin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exactl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Head-noddin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somewhat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elliptical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axi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ellipse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parallel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horizontally.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NumType w:start="271"/>
          <w:pgMar w:header="1233" w:footer="0" w:top="1560" w:bottom="280" w:left="920" w:right="940"/>
          <w:headerReference w:type="odd" r:id="rId48"/>
          <w:headerReference w:type="even" r:id="rId49"/>
          <w:pgSz w:w="8280" w:h="12960"/>
        </w:sectPr>
      </w:pPr>
      <w:rPr/>
    </w:p>
    <w:p>
      <w:pPr>
        <w:spacing w:before="0" w:after="0" w:line="214" w:lineRule="exact"/>
        <w:ind w:left="11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high-pitche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attribute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Sven-Axel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Bengtso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recentl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7" w:after="0" w:line="259" w:lineRule="auto"/>
        <w:ind w:left="114" w:right="52" w:firstLine="32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0"/>
        </w:rPr>
        <w:t>l959a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2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believe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Head-noddin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accompanie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high-pitche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single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trilled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reminiscent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fightin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mice.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Bretherto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(1896)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much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throw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pointe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directl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widel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open;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jerk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throw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expande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drooped.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knowledge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Little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recorde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concernin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Harlequins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Neal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3"/>
        </w:rPr>
        <w:t>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Sven-Axel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Bengtso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unpublishe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MS)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recent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interest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Bengtso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believe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Head-noddin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primar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situation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court­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disturbance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earl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threat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varying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somewhat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vigo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aggressive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rushe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opponent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frequently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Bengtso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mention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shake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correspondin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Water-twitch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Bengtso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wing-Happin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possible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display;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conspicuou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activit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aside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from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Head-nodding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Happe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two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beats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acros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without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wings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feet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stopped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7"/>
        </w:rPr>
        <w:t>wing-Happed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9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wing-Happing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Bengtso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mentions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respect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repeate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serie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</w:rPr>
        <w:t>wing-Happing;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9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serie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wing-Haps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wing-Happed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"bill-wetting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high-pitched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staccato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whistle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  <w:i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  <w:i/>
        </w:rPr>
        <w:t>Stern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1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albifrons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without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head-shake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Bengtso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male-to­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attack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surface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underwate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attacks.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233" w:footer="0" w:top="1580" w:bottom="280" w:left="980" w:right="880"/>
          <w:pgSz w:w="8280" w:h="12960"/>
        </w:sectPr>
      </w:pPr>
      <w:rPr/>
    </w:p>
    <w:p>
      <w:pPr>
        <w:spacing w:before="10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6.959996pt;height:237.84pt;mso-position-horizontal-relative:char;mso-position-vertical-relative:line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0" w:after="0" w:line="240" w:lineRule="auto"/>
        <w:ind w:left="152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3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5.280462pt;height:235.2pt;mso-position-horizontal-relative:char;mso-position-vertical-relative:line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1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3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1233" w:footer="0" w:top="980" w:bottom="280" w:left="820" w:right="1100"/>
          <w:headerReference w:type="even" r:id="rId50"/>
          <w:pgSz w:w="8280" w:h="12960"/>
        </w:sectPr>
      </w:pPr>
      <w:rPr/>
    </w:p>
    <w:p>
      <w:pPr>
        <w:spacing w:before="10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7.439991pt;height:241.2pt;mso-position-horizontal-relative:char;mso-position-vertical-relative:line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8" w:after="0" w:line="240" w:lineRule="auto"/>
        <w:ind w:left="1349" w:right="1242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ud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88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86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7.440003pt;height:241.44pt;mso-position-horizontal-relative:char;mso-position-vertical-relative:line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25" w:right="91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ud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ki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6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center"/>
        <w:spacing w:after="0"/>
        <w:sectPr>
          <w:pgMar w:header="0" w:footer="1076552269" w:top="980" w:bottom="280" w:left="1100" w:right="820"/>
          <w:headerReference w:type="odd" r:id="rId53"/>
          <w:pgSz w:w="8280" w:h="12960"/>
        </w:sectPr>
      </w:pPr>
      <w:rPr/>
    </w:p>
    <w:p>
      <w:pPr>
        <w:spacing w:before="0" w:after="0" w:line="214" w:lineRule="exact"/>
        <w:ind w:left="157" w:right="88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publishe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regardin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which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58" w:lineRule="auto"/>
        <w:ind w:left="162" w:right="44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elaborate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stereotype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Neal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attempte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copulations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disrupte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instance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feet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dippe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erect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"skidded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escape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attempted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Prone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sustaine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attempt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interrupted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suddenl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"taxiing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Smith'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description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approac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clearl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indicate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rap1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"surf­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boarding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approac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mounted,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attempte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ticula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immediatel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"taxi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easil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overlooked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Bengtso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has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attempte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copulations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initiate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mutual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Head-nodding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usually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mutual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"Bill-dipping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succession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Bengtso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rush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identical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courtship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behavior;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skid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wide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mouselike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squeakin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sound.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precede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rushe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treadin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achieved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precede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rush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"body­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ups"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Upward-stretches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instance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Bengtso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tread­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wing-flickin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indicatio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Rotations.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distinctive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noted.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1" w:right="2564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Long-taile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52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i/>
        </w:rPr>
        <w:t>Clangul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hyemalis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162" w:right="63" w:firstLine="32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long-taile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squaw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isolated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close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relatives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harlequi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unspotte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brown­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crowns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cheeks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Juveniles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NumType w:start="273"/>
          <w:pgMar w:header="1231" w:footer="0" w:top="1880" w:bottom="280" w:left="880" w:right="940"/>
          <w:headerReference w:type="odd" r:id="rId56"/>
          <w:headerReference w:type="even" r:id="rId57"/>
          <w:pgSz w:w="8280" w:h="12960"/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18" w:right="78" w:firstLine="-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resemble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adult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summe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summe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generall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harlequi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rather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includin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down).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lighte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Hanks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breast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whitish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extraordinaril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discussio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argument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Stresemann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1948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Salomonsen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1949).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nuptial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predominantl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breast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grayis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betwee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greatl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elongated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central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length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inches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plumage,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retaine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April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replace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feathers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scapula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shorter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central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stripes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breedin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period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appears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functional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retained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producin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eye-ring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varyin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size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July,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furthe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and/o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longe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scapulars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molt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Septembe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Hight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agai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fully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grown,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brownis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scapulars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neck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replace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grayis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cheek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holdover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precedin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winter'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molte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replace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cheek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retained,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replace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cheek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plumage.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0" w:lineRule="exact"/>
        <w:ind w:left="45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somewhat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variable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diameter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7" w:after="0" w:line="262" w:lineRule="auto"/>
        <w:ind w:left="142" w:right="72" w:firstLine="-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partiall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membranaceou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shape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illustratio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Johnsgard,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38" w:lineRule="exact"/>
        <w:ind w:left="166" w:right="6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1961c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throughout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arctic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zone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sympatric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7" w:after="0" w:line="262" w:lineRule="auto"/>
        <w:ind w:left="137" w:right="84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norther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wild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reported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captive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hybri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involvin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chestnut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teal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alleged.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35" w:lineRule="exact"/>
        <w:ind w:left="45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long-tail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open-wate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0" w:after="0" w:line="240" w:lineRule="auto"/>
        <w:ind w:left="132" w:right="81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perhap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northerl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breedin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distributio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231" w:footer="0" w:top="1580" w:bottom="280" w:left="900" w:right="920"/>
          <w:pgSz w:w="8280" w:h="12960"/>
        </w:sectPr>
      </w:pPr>
      <w:rPr/>
    </w:p>
    <w:p>
      <w:pPr>
        <w:spacing w:before="95" w:after="0" w:line="259" w:lineRule="auto"/>
        <w:ind w:left="116" w:right="122" w:firstLine="-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distances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Long-tail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although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captivit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Head-shaking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preflight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noted.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4" w:lineRule="exact"/>
        <w:ind w:left="42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Agonistic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9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  <w:i/>
        </w:rPr>
        <w:t>sexual</w:t>
      </w:r>
      <w:r>
        <w:rPr>
          <w:rFonts w:ascii="Times New Roman" w:hAnsi="Times New Roman" w:cs="Times New Roman" w:eastAsia="Times New Roman"/>
          <w:sz w:val="23"/>
          <w:szCs w:val="23"/>
          <w:spacing w:val="32"/>
          <w:w w:val="89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  <w:i/>
        </w:rPr>
        <w:t>behavior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  <w:i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89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  <w:i/>
        </w:rPr>
        <w:t>female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20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3" w:after="0" w:line="248" w:lineRule="auto"/>
        <w:ind w:left="106" w:right="105" w:firstLine="5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Chin-liftin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rare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32"/>
        </w:rPr>
        <w:t>It</w:t>
      </w:r>
      <w:r>
        <w:rPr>
          <w:rFonts w:ascii="Arial" w:hAnsi="Arial" w:cs="Arial" w:eastAsia="Arial"/>
          <w:sz w:val="23"/>
          <w:szCs w:val="23"/>
          <w:spacing w:val="-9"/>
          <w:w w:val="13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involvin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remain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shoulders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Presumabl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functionall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equivalent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personall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Drury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(1961)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tossin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presumabl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Chin-lifting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urk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urk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urk,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i/>
        </w:rPr>
        <w:t>ang,</w:t>
      </w:r>
      <w:r>
        <w:rPr>
          <w:rFonts w:ascii="Times New Roman" w:hAnsi="Times New Roman" w:cs="Times New Roman" w:eastAsia="Times New Roman"/>
          <w:sz w:val="23"/>
          <w:szCs w:val="23"/>
          <w:spacing w:val="-19"/>
          <w:w w:val="94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  <w:i/>
        </w:rPr>
        <w:t>ang,</w:t>
      </w:r>
      <w:r>
        <w:rPr>
          <w:rFonts w:ascii="Times New Roman" w:hAnsi="Times New Roman" w:cs="Times New Roman" w:eastAsia="Times New Roman"/>
          <w:sz w:val="23"/>
          <w:szCs w:val="23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  <w:i/>
        </w:rPr>
        <w:t>ang,</w:t>
      </w:r>
      <w:r>
        <w:rPr>
          <w:rFonts w:ascii="Times New Roman" w:hAnsi="Times New Roman" w:cs="Times New Roman" w:eastAsia="Times New Roman"/>
          <w:sz w:val="23"/>
          <w:szCs w:val="23"/>
          <w:spacing w:val="32"/>
          <w:w w:val="88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  <w:i/>
        </w:rPr>
        <w:t>goo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gut-gut-goo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i/>
        </w:rPr>
        <w:t>'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ah-g6o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  <w:i/>
        </w:rPr>
        <w:t>'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ah.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54" w:lineRule="exact"/>
        <w:ind w:left="42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  <w:i/>
        </w:rPr>
        <w:t>Agonistic</w:t>
      </w:r>
      <w:r>
        <w:rPr>
          <w:rFonts w:ascii="Times New Roman" w:hAnsi="Times New Roman" w:cs="Times New Roman" w:eastAsia="Times New Roman"/>
          <w:sz w:val="23"/>
          <w:szCs w:val="23"/>
          <w:spacing w:val="24"/>
          <w:w w:val="93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  <w:i/>
        </w:rPr>
        <w:t>sexual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9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  <w:i/>
        </w:rPr>
        <w:t>behavior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  <w:i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20"/>
          <w:w w:val="9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  <w:i/>
        </w:rPr>
        <w:t>male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long-taile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3" w:after="0" w:line="255" w:lineRule="auto"/>
        <w:ind w:left="101" w:right="110" w:firstLine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conspicuou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"Ah-har-lik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which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Bill-toss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A,</w:t>
      </w:r>
      <w:r>
        <w:rPr>
          <w:rFonts w:ascii="Arial" w:hAnsi="Arial" w:cs="Arial" w:eastAsia="Arial"/>
          <w:sz w:val="22"/>
          <w:szCs w:val="22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Ah-har-li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precede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preliminary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syllable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loudest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thus: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ugh,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ugh,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  <w:i/>
        </w:rPr>
        <w:t>ah-oo-gah'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secon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"Rear-end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writte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  <w:i/>
        </w:rPr>
        <w:t>a-oo,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85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  <w:i/>
        </w:rPr>
        <w:t>a-oo,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85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  <w:i/>
        </w:rPr>
        <w:t>a-oo'­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gah,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penultimate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syllable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loudest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begin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erect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vertical;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swings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extended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erects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vertical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feet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77C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mentione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Neck­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stretchin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77D)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Turning-the-back-of-the-hea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77C,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Neck-stretchin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combine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Turning­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the-back-of-the-head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resemble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erect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"Sentinel,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Drury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43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1961)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engage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under­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attack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head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raised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forehea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profile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sloping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3"/>
        </w:rPr>
        <w:t>77F).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9" w:lineRule="exact"/>
        <w:ind w:left="436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Copulatory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9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behavior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9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8" w:after="0" w:line="258" w:lineRule="auto"/>
        <w:ind w:left="106" w:right="130" w:firstLine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report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remaine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period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rangin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momentaril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specific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treadin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Flick-of-the-wing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NumType w:start="275"/>
          <w:pgMar w:header="1231" w:footer="0" w:top="1880" w:bottom="280" w:left="880" w:right="940"/>
          <w:headerReference w:type="odd" r:id="rId58"/>
          <w:headerReference w:type="even" r:id="rId59"/>
          <w:pgSz w:w="8280" w:h="129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435" w:lineRule="exact"/>
        <w:ind w:left="3657" w:right="-20"/>
        <w:jc w:val="left"/>
        <w:tabs>
          <w:tab w:pos="4160" w:val="left"/>
        </w:tabs>
        <w:rPr>
          <w:rFonts w:ascii="Arial" w:hAnsi="Arial" w:cs="Arial" w:eastAsia="Arial"/>
          <w:sz w:val="39"/>
          <w:szCs w:val="39"/>
        </w:rPr>
      </w:pPr>
      <w:rPr/>
      <w:r>
        <w:rPr/>
        <w:pict>
          <v:shape style="position:absolute;margin-left:73.919998pt;margin-top:-33.967476pt;width:83.519997pt;height:55.68pt;mso-position-horizontal-relative:page;mso-position-vertical-relative:paragraph;z-index:-2002" type="#_x0000_t75">
            <v:imagedata r:id="rId6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547546pt;margin-top:-2.596078pt;width:42.427002pt;height:11pt;mso-position-horizontal-relative:page;mso-position-vertical-relative:paragraph;z-index:-1999" type="#_x0000_t202" filled="f" stroked="f">
            <v:textbox inset="0,0,0,0">
              <w:txbxContent>
                <w:p>
                  <w:pPr>
                    <w:spacing w:before="0" w:after="0" w:line="220" w:lineRule="exact"/>
                    <w:ind w:right="-7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600"/>
                    </w:rPr>
                    <w:t>'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2"/>
        </w:rPr>
        <w:t>D</w:t>
      </w:r>
      <w:r>
        <w:rPr>
          <w:rFonts w:ascii="Arial" w:hAnsi="Arial" w:cs="Arial" w:eastAsia="Arial"/>
          <w:sz w:val="13"/>
          <w:szCs w:val="13"/>
          <w:spacing w:val="-31"/>
          <w:w w:val="100"/>
          <w:position w:val="-2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2"/>
        </w:rPr>
      </w:r>
      <w:r>
        <w:rPr>
          <w:rFonts w:ascii="Arial" w:hAnsi="Arial" w:cs="Arial" w:eastAsia="Arial"/>
          <w:sz w:val="39"/>
          <w:szCs w:val="39"/>
          <w:spacing w:val="0"/>
          <w:w w:val="552"/>
          <w:position w:val="-1"/>
        </w:rPr>
        <w:t>w</w:t>
      </w:r>
      <w:r>
        <w:rPr>
          <w:rFonts w:ascii="Arial" w:hAnsi="Arial" w:cs="Arial" w:eastAsia="Arial"/>
          <w:sz w:val="39"/>
          <w:szCs w:val="39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32.320007pt;margin-top:-31.68pt;width:129.600006pt;height:90.239998pt;mso-position-horizontal-relative:page;mso-position-vertical-relative:paragraph;z-index:-2001" type="#_x0000_t75">
            <v:imagedata r:id="rId61" o:title=""/>
          </v:shape>
        </w:pict>
      </w:r>
      <w:r>
        <w:rPr/>
        <w:pict>
          <v:shape style="width:82.559998pt;height:48pt;mso-position-horizontal-relative:char;mso-position-vertical-relative:line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58" w:lineRule="exact"/>
        <w:ind w:left="564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25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5.920003pt;height:91.2pt;mso-position-horizontal-relative:char;mso-position-vertical-relative:line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5" w:after="0" w:line="240" w:lineRule="auto"/>
        <w:ind w:left="13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211.199997pt;margin-top:-89.292824pt;width:149.759998pt;height:90.24pt;mso-position-horizontal-relative:page;mso-position-vertical-relative:paragraph;z-index:-2000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Figure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77.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Long-taile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Duck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" w:after="0" w:line="240" w:lineRule="auto"/>
        <w:ind w:left="32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A,</w:t>
      </w:r>
      <w:r>
        <w:rPr>
          <w:rFonts w:ascii="Arial" w:hAnsi="Arial" w:cs="Arial" w:eastAsia="Arial"/>
          <w:sz w:val="19"/>
          <w:szCs w:val="19"/>
          <w:spacing w:val="13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B.</w:t>
      </w:r>
      <w:r>
        <w:rPr>
          <w:rFonts w:ascii="Arial" w:hAnsi="Arial" w:cs="Arial" w:eastAsia="Arial"/>
          <w:sz w:val="19"/>
          <w:szCs w:val="19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view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Bill-tos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long-taile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duc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utterin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48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2" w:after="0" w:line="240" w:lineRule="auto"/>
        <w:ind w:left="120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Ah-har-li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call.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3" w:after="0" w:line="255" w:lineRule="auto"/>
        <w:ind w:left="1013" w:right="96" w:firstLine="-682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Turning-the-back-of-the-hea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46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0"/>
          <w:i/>
        </w:rPr>
        <w:t>left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0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3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performs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Rear-en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display.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55" w:lineRule="auto"/>
        <w:ind w:left="1008" w:right="89" w:firstLine="-68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Turning-the-back-of-the-head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apparentl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homosexual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pair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combine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Neck-stretching.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61" w:lineRule="auto"/>
        <w:ind w:left="1008" w:right="114" w:firstLine="-68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Rear-en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assumin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winte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white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cheeks.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198" w:lineRule="exact"/>
        <w:ind w:left="33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Wing-Happin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possibl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winte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8" w:after="0" w:line="240" w:lineRule="auto"/>
        <w:ind w:left="100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moltin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summe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plumage.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Mar w:header="1231" w:footer="0" w:top="1400" w:bottom="280" w:left="920" w:right="940"/>
          <w:pgSz w:w="8280" w:h="12960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7" w:lineRule="auto"/>
        <w:ind w:left="106" w:right="64" w:firstLine="-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Rotations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postcopulatory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1" w:right="3301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79"/>
        </w:rPr>
        <w:t>Black</w:t>
      </w:r>
      <w:r>
        <w:rPr>
          <w:rFonts w:ascii="Times New Roman" w:hAnsi="Times New Roman" w:cs="Times New Roman" w:eastAsia="Times New Roman"/>
          <w:sz w:val="27"/>
          <w:szCs w:val="27"/>
          <w:spacing w:val="18"/>
          <w:w w:val="7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Melanitt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5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nigra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9" w:lineRule="auto"/>
        <w:ind w:left="101" w:right="45" w:firstLine="32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diverge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  <w:i/>
        </w:rPr>
        <w:t>Melanitta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respects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eiderlike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they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predominantl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brown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dorsal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spottin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indistinct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Juvenile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resemble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which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two-tone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otherwise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uniforml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brownis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color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Adult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entirel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variabl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enlarge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yello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protuberance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unpatterne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narro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oute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primar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produce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whistlin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noise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Aapped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obvious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structure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extremely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tube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uniform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diamete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sym­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metrical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syrinx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bronchi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enlarge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illus­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Johnsgard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196lc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1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holarctic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regio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sympatric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reporte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involvin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" w:after="0" w:line="259" w:lineRule="auto"/>
        <w:ind w:left="106" w:right="45" w:firstLine="321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essen­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salt-wate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inlan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breedin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season.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normall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openin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variable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captivity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indicate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intentio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</w:rPr>
        <w:t>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alert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neck-stretche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attitude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occasionall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Head-shakes.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0" w:lineRule="exact"/>
        <w:ind w:left="42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Neithe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</w:p>
    <w:p>
      <w:pPr>
        <w:spacing w:before="17" w:after="0" w:line="254" w:lineRule="auto"/>
        <w:ind w:left="81" w:right="67" w:firstLine="-1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obviousl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functio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Inciting,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1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1"/>
        </w:rPr>
        <w:t>l959a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1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2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chin-liftin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may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83"/>
        </w:rPr>
        <w:t>be</w:t>
      </w:r>
      <w:r>
        <w:rPr>
          <w:rFonts w:ascii="Arial" w:hAnsi="Arial" w:cs="Arial" w:eastAsia="Arial"/>
          <w:sz w:val="23"/>
          <w:szCs w:val="23"/>
          <w:spacing w:val="22"/>
          <w:w w:val="8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uniso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whistle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similar,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repeated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whistlin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gratin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mellow,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remind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swingin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hinges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8"/>
        </w:rPr>
        <w:t>It</w:t>
      </w:r>
      <w:r>
        <w:rPr>
          <w:rFonts w:ascii="Arial" w:hAnsi="Arial" w:cs="Arial" w:eastAsia="Arial"/>
          <w:sz w:val="22"/>
          <w:szCs w:val="22"/>
          <w:spacing w:val="-5"/>
          <w:w w:val="13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erect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One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obviou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Preening-behind-the-win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Fig.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51" w:lineRule="exact"/>
        <w:ind w:left="116" w:right="51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79B,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whistle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6" w:after="0" w:line="259" w:lineRule="auto"/>
        <w:ind w:left="106" w:right="58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stimulu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0"/>
        </w:rPr>
        <w:t>l959a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2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mention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Sna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but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NumType w:start="277"/>
          <w:pgMar w:header="1172" w:footer="0" w:top="1420" w:bottom="280" w:left="880" w:right="1020"/>
          <w:headerReference w:type="odd" r:id="rId65"/>
          <w:headerReference w:type="even" r:id="rId66"/>
          <w:pgSz w:w="8280" w:h="12960"/>
        </w:sectPr>
      </w:pPr>
      <w:rPr/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7" w:lineRule="auto"/>
        <w:ind w:left="134" w:right="63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Head-shaking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Wing-Happing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signal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function.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9" w:lineRule="exact"/>
        <w:ind w:left="456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  <w:i/>
        </w:rPr>
        <w:t>Agonistic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male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6" w:after="0" w:line="255" w:lineRule="auto"/>
        <w:ind w:left="95" w:right="75" w:firstLine="14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Gunn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(1927),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Humphre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(1957),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McKinney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(1959),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Europea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compare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closel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McKinne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America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race.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37"/>
        </w:rPr>
        <w:t>It</w:t>
      </w:r>
      <w:r>
        <w:rPr>
          <w:rFonts w:ascii="Arial" w:hAnsi="Arial" w:cs="Arial" w:eastAsia="Arial"/>
          <w:sz w:val="23"/>
          <w:szCs w:val="23"/>
          <w:spacing w:val="-28"/>
          <w:w w:val="13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extremel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difficult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separate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ordinar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comfort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</w:rPr>
        <w:t>modified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version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"Shake"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McKinney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Wing-Happing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Head-shaking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variou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signal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function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McKinne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(1959)</w:t>
      </w:r>
      <w:r>
        <w:rPr>
          <w:rFonts w:ascii="Times New Roman" w:hAnsi="Times New Roman" w:cs="Times New Roman" w:eastAsia="Times New Roman"/>
          <w:sz w:val="21"/>
          <w:szCs w:val="21"/>
          <w:spacing w:val="54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displays,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79C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Tail-sna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7"/>
          <w:i/>
        </w:rPr>
        <w:t>79A,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Steamin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Tail-snap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alway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independently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involve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serie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follows: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Courtship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whistle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Erect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78A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),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Tail-snap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Water­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78C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Breast-pree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78D),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Fig.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" w:after="0" w:line="256" w:lineRule="auto"/>
        <w:ind w:left="130" w:right="58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78E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78F),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Head-shake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78B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Tail-sna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fairl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omitte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simplest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courtship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whistle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Head-shakin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78A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not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Humphre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(1957)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"Bowing,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but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considere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"Neck­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stretching"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7" w:after="0" w:line="259" w:lineRule="auto"/>
        <w:ind w:left="110" w:right="70" w:firstLine="33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i/>
        </w:rPr>
        <w:t>Copulatory</w:t>
      </w:r>
      <w:r>
        <w:rPr>
          <w:rFonts w:ascii="Times New Roman" w:hAnsi="Times New Roman" w:cs="Times New Roman" w:eastAsia="Times New Roman"/>
          <w:sz w:val="20"/>
          <w:szCs w:val="20"/>
          <w:spacing w:val="52"/>
          <w:w w:val="10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agree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McKinne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(1959)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remai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soliciting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after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sexe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variou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places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Prone,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mediatel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Flick-the­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release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copula­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completed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Neck-stretchin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begins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mediately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Tail-snap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copulation.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172" w:footer="0" w:top="1400" w:bottom="280" w:left="960" w:right="880"/>
          <w:pgSz w:w="8280" w:h="12960"/>
        </w:sectPr>
      </w:pPr>
      <w:rPr/>
    </w:p>
    <w:p>
      <w:pPr>
        <w:spacing w:before="53" w:after="0" w:line="240" w:lineRule="auto"/>
        <w:ind w:left="419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3.279997pt;height:71.040pt;mso-position-horizontal-relative:char;mso-position-vertical-relative:line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2" w:after="0" w:line="240" w:lineRule="auto"/>
        <w:ind w:left="4231" w:right="2576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43.200001pt;margin-top:-72.012756pt;width:153.600006pt;height:81.599998pt;mso-position-horizontal-relative:page;mso-position-vertical-relative:paragraph;z-index:-1998" type="#_x0000_t75">
            <v:imagedata r:id="rId68" o:title="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02"/>
        </w:rPr>
        <w:t>D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131"/>
        <w:jc w:val="left"/>
        <w:tabs>
          <w:tab w:pos="6140" w:val="left"/>
        </w:tabs>
        <w:rPr>
          <w:rFonts w:ascii="Arial" w:hAnsi="Arial" w:cs="Arial" w:eastAsia="Arial"/>
          <w:sz w:val="36"/>
          <w:szCs w:val="36"/>
        </w:rPr>
      </w:pPr>
      <w:rPr/>
      <w:r>
        <w:rPr/>
        <w:pict>
          <v:shape style="width:158.399994pt;height:68.160004pt;mso-position-horizontal-relative:char;mso-position-vertical-relative:line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        </w:t>
      </w:r>
      <w:r>
        <w:rPr>
          <w:rFonts w:ascii="Arial" w:hAnsi="Arial" w:cs="Arial" w:eastAsia="Arial"/>
          <w:sz w:val="36"/>
          <w:szCs w:val="36"/>
          <w:spacing w:val="0"/>
          <w:w w:val="600"/>
          <w:position w:val="0"/>
        </w:rPr>
        <w:t>,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36"/>
          <w:szCs w:val="36"/>
          <w:spacing w:val="0"/>
          <w:w w:val="600"/>
          <w:position w:val="0"/>
        </w:rPr>
        <w:t>'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6" w:right="-20"/>
        <w:jc w:val="left"/>
        <w:tabs>
          <w:tab w:pos="42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214.080002pt;margin-top:74.064629pt;width:138.240005pt;height:98.879997pt;mso-position-horizontal-relative:page;mso-position-vertical-relative:paragraph;z-index:-1996" type="#_x0000_t75">
            <v:imagedata r:id="rId70" o:title="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B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6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529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63.360001pt;margin-top:-34.077999pt;width:113.279999pt;height:50.880001pt;mso-position-horizontal-relative:page;mso-position-vertical-relative:paragraph;z-index:-1997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-1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5" w:after="0" w:line="240" w:lineRule="auto"/>
        <w:ind w:left="18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  <w:i/>
        </w:rPr>
        <w:t>Figure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78.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Europea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Scoter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18" w:lineRule="exact"/>
        <w:ind w:left="38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9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9"/>
          <w:i/>
        </w:rPr>
        <w:t>left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9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2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utterin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whistle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Neck-stretchin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posture.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8" w:after="0" w:line="240" w:lineRule="auto"/>
        <w:ind w:left="37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B.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Head-shake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whistle;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23" w:after="0" w:line="240" w:lineRule="auto"/>
        <w:ind w:left="107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calling.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8" w:after="0" w:line="261" w:lineRule="auto"/>
        <w:ind w:left="385" w:right="80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C-F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Water-flick-Breast-preen-Forward-stretch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7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Upward-stretc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19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sequence.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Water-flick.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3" w:lineRule="exact"/>
        <w:ind w:left="38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Breast-preen.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3" w:after="0" w:line="261" w:lineRule="auto"/>
        <w:ind w:left="390" w:right="3047" w:firstLine="-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Forward-stretc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preenin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breast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).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Upward-stretch.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Mar w:header="1172" w:footer="0" w:top="1420" w:bottom="280" w:left="620" w:right="660"/>
          <w:pgSz w:w="8280" w:h="12960"/>
        </w:sectPr>
      </w:pPr>
      <w:rPr/>
    </w:p>
    <w:p>
      <w:pPr>
        <w:spacing w:before="0" w:after="0" w:line="1597" w:lineRule="exact"/>
        <w:ind w:left="468" w:right="-142"/>
        <w:jc w:val="left"/>
        <w:tabs>
          <w:tab w:pos="3580" w:val="left"/>
          <w:tab w:pos="5620" w:val="left"/>
        </w:tabs>
        <w:rPr>
          <w:rFonts w:ascii="Arial" w:hAnsi="Arial" w:cs="Arial" w:eastAsia="Arial"/>
          <w:sz w:val="144"/>
          <w:szCs w:val="144"/>
        </w:rPr>
      </w:pPr>
      <w:rPr/>
      <w:r>
        <w:rPr/>
        <w:pict>
          <v:shape style="position:absolute;margin-left:153.150497pt;margin-top:23.553036pt;width:40.454849pt;height:40.454849pt;mso-position-horizontal-relative:page;mso-position-vertical-relative:paragraph;z-index:-1995" type="#_x0000_t75">
            <v:imagedata r:id="rId72" o:title=""/>
          </v:shape>
        </w:pict>
      </w:r>
      <w:r>
        <w:rPr/>
        <w:pict>
          <v:shape style="position:absolute;margin-left:235.986618pt;margin-top:16.810553pt;width:53.9398pt;height:31.785954pt;mso-position-horizontal-relative:page;mso-position-vertical-relative:paragraph;z-index:-1994" type="#_x0000_t75">
            <v:imagedata r:id="rId73" o:title=""/>
          </v:shape>
        </w:pict>
      </w:r>
      <w:r>
        <w:rPr/>
        <w:pict>
          <v:shape style="position:absolute;margin-left:56.82943pt;margin-top:3.325623pt;width:30.822742pt;height:48.160534pt;mso-position-horizontal-relative:page;mso-position-vertical-relative:paragraph;z-index:-1993" type="#_x0000_t75">
            <v:imagedata r:id="rId74" o:title="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3"/>
        </w:rPr>
        <w:t>A</w:t>
      </w:r>
      <w:r>
        <w:rPr>
          <w:rFonts w:ascii="Arial" w:hAnsi="Arial" w:cs="Arial" w:eastAsia="Arial"/>
          <w:sz w:val="12"/>
          <w:szCs w:val="12"/>
          <w:spacing w:val="-28"/>
          <w:w w:val="100"/>
          <w:position w:val="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3"/>
        </w:rPr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5"/>
        </w:rPr>
        <w:t>D</w:t>
      </w:r>
      <w:r>
        <w:rPr>
          <w:rFonts w:ascii="Arial" w:hAnsi="Arial" w:cs="Arial" w:eastAsia="Arial"/>
          <w:sz w:val="13"/>
          <w:szCs w:val="13"/>
          <w:spacing w:val="-31"/>
          <w:w w:val="100"/>
          <w:position w:val="5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5"/>
        </w:rPr>
      </w:r>
      <w:r>
        <w:rPr>
          <w:rFonts w:ascii="Arial" w:hAnsi="Arial" w:cs="Arial" w:eastAsia="Arial"/>
          <w:sz w:val="144"/>
          <w:szCs w:val="144"/>
          <w:spacing w:val="0"/>
          <w:w w:val="197"/>
          <w:position w:val="-5"/>
        </w:rPr>
        <w:t>•</w:t>
      </w:r>
      <w:r>
        <w:rPr>
          <w:rFonts w:ascii="Arial" w:hAnsi="Arial" w:cs="Arial" w:eastAsia="Arial"/>
          <w:sz w:val="144"/>
          <w:szCs w:val="14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.680001pt;height:43.2pt;mso-position-horizontal-relative:char;mso-position-vertical-relative:line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506" w:right="-20"/>
        <w:jc w:val="left"/>
        <w:tabs>
          <w:tab w:pos="370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146.40802pt;margin-top:-33.876301pt;width:60.480002pt;height:28.8pt;mso-position-horizontal-relative:page;mso-position-vertical-relative:paragraph;z-index:-1992" type="#_x0000_t75">
            <v:imagedata r:id="rId76" o:title=""/>
          </v:shape>
        </w:pict>
      </w:r>
      <w:r>
        <w:rPr/>
        <w:pict>
          <v:shape style="position:absolute;margin-left:229.244141pt;margin-top:-49.287685pt;width:63.360002pt;height:48.96pt;mso-position-horizontal-relative:page;mso-position-vertical-relative:paragraph;z-index:-1991" type="#_x0000_t75">
            <v:imagedata r:id="rId77" o:title=""/>
          </v:shape>
        </w:pict>
      </w:r>
      <w:r>
        <w:rPr/>
        <w:pict>
          <v:shape style="position:absolute;margin-left:319.78595pt;margin-top:-52.177326pt;width:49.919998pt;height:32.64pt;mso-position-horizontal-relative:page;mso-position-vertical-relative:paragraph;z-index:-1990" type="#_x0000_t75">
            <v:imagedata r:id="rId78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2"/>
          <w:position w:val="-2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-2"/>
        </w:rPr>
      </w:r>
      <w:r>
        <w:rPr>
          <w:rFonts w:ascii="Arial" w:hAnsi="Arial" w:cs="Arial" w:eastAsia="Arial"/>
          <w:sz w:val="13"/>
          <w:szCs w:val="13"/>
          <w:spacing w:val="0"/>
          <w:w w:val="82"/>
          <w:position w:val="0"/>
        </w:rPr>
        <w:t>E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33.096985pt;margin-top:-10.595322pt;width:136.320002pt;height:86.4pt;mso-position-horizontal-relative:page;mso-position-vertical-relative:paragraph;z-index:-1989" type="#_x0000_t75">
            <v:imagedata r:id="rId79" o:title=""/>
          </v:shape>
        </w:pict>
      </w:r>
      <w:r>
        <w:rPr/>
        <w:pict>
          <v:shape style="width:116.160001pt;height:75.84pt;mso-position-horizontal-relative:char;mso-position-vertical-relative:line" type="#_x0000_t75">
            <v:imagedata r:id="rId8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5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89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79.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Europea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Sooter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26" w:lineRule="exact"/>
        <w:ind w:left="34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Tail-sna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followin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whistle.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" w:after="0" w:line="216" w:lineRule="exact"/>
        <w:ind w:left="347" w:right="16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B.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4"/>
          <w:i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4"/>
          <w:i/>
        </w:rPr>
        <w:t>right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4"/>
          <w:i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4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Preening-behind-the-win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Low-rus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16" w:lineRule="exact"/>
        <w:ind w:left="338" w:right="2760" w:firstLine="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D-F.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Anothe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Tail-snap-Low-rus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sequence.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Tail-snap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" w:after="0" w:line="243" w:lineRule="auto"/>
        <w:ind w:left="338" w:right="1908" w:firstLine="1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Preening-behind-the-win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lower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tail.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Low-rus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Mar w:header="1172" w:footer="0" w:top="1400" w:bottom="280" w:left="1020" w:right="520"/>
          <w:pgSz w:w="8280" w:h="12960"/>
        </w:sectPr>
      </w:pPr>
      <w:rPr/>
    </w:p>
    <w:p>
      <w:pPr>
        <w:spacing w:before="83" w:after="0" w:line="240" w:lineRule="auto"/>
        <w:ind w:left="597" w:right="-20"/>
        <w:jc w:val="left"/>
        <w:tabs>
          <w:tab w:pos="5460" w:val="left"/>
        </w:tabs>
        <w:rPr>
          <w:rFonts w:ascii="Courier New" w:hAnsi="Courier New" w:cs="Courier New" w:eastAsia="Courier New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Subfamily</w:t>
      </w:r>
      <w:r>
        <w:rPr>
          <w:rFonts w:ascii="Times New Roman" w:hAnsi="Times New Roman" w:cs="Times New Roman" w:eastAsia="Times New Roman"/>
          <w:sz w:val="23"/>
          <w:szCs w:val="23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Anatinae</w:t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</w:r>
      <w:r>
        <w:rPr>
          <w:rFonts w:ascii="Courier New" w:hAnsi="Courier New" w:cs="Courier New" w:eastAsia="Courier New"/>
          <w:sz w:val="27"/>
          <w:szCs w:val="27"/>
          <w:spacing w:val="0"/>
          <w:w w:val="74"/>
          <w:i/>
        </w:rPr>
        <w:t>281</w:t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2" w:right="2780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Surf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Melanitt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perspicillata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8" w:lineRule="auto"/>
        <w:ind w:left="102" w:right="45" w:firstLine="336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</w:rPr>
        <w:t>prol;&gt;abl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8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closel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relate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white-winge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surf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exhibit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similaritie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includin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closely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resemble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contrasting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approache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brown·and-white­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spotte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closel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resemble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white-winged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Adult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resemble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wing-speculum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sexuall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dimorphic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iri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coloration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white-winge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orange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coloratio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approac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white-winge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coloratio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elaborate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and,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distinct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trachea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swellin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anterio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tube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mid-tracheal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swellin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varie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size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dif­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ferent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individuals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restricte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Nort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America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sympatric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scoters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Hybridizatio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scote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reported.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51" w:lineRule="exact"/>
        <w:ind w:left="43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surf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seem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heavier-bodied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1" w:after="0" w:line="248" w:lineRule="auto"/>
        <w:ind w:left="117" w:right="44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agile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lack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markedl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elongated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extreme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narrowin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primar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nevertheles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whistle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Happed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Preflight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movement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observed.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50" w:lineRule="exact"/>
        <w:ind w:left="43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observe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1" w:after="0" w:line="248" w:lineRule="auto"/>
        <w:ind w:left="102" w:right="55" w:firstLine="14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species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presente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account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9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Chin­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lifting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accompanie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"crow-like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directe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cific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presumabl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marke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chin­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liftin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callin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accordin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50" w:lineRule="exact"/>
        <w:ind w:left="438" w:right="-20"/>
        <w:jc w:val="left"/>
        <w:tabs>
          <w:tab w:pos="1460" w:val="left"/>
          <w:tab w:pos="1980" w:val="left"/>
          <w:tab w:pos="27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-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male.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"Threat"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1" w:after="0" w:line="249" w:lineRule="auto"/>
        <w:ind w:left="107" w:right="44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"Crouched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aggressive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white-winge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accordin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underwate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chase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"Sentinel"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described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equivalent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"Neck­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stretching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"Neck-erect-forwards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white-winge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"Breast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Scooping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occurs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1172" w:footer="0" w:top="1060" w:bottom="280" w:left="920" w:right="960"/>
          <w:headerReference w:type="even" r:id="rId81"/>
          <w:pgSz w:w="8280" w:h="12960"/>
        </w:sectPr>
      </w:pPr>
      <w:rPr/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3" w:after="0" w:line="257" w:lineRule="auto"/>
        <w:ind w:left="116" w:right="44" w:firstLine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combinatio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Head-shakin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breast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preen·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accompanie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"liqui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gurglin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call"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"Chest­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lifting,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throwin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raisin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manne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"Fly-away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scoters,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Steller'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Bucephala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9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momentaril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raise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"Upward-wings-raised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  <w:i/>
        </w:rPr>
        <w:t>Bucephal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9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"Tail-raise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Head­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Turning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perhap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homologou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Tail-sna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Head-turnin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goldeneyes.</w:t>
      </w:r>
    </w:p>
    <w:p>
      <w:pPr>
        <w:spacing w:before="0" w:after="0" w:line="252" w:lineRule="exact"/>
        <w:ind w:left="45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Copulatory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1959a,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1959b)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3" w:after="0" w:line="260" w:lineRule="auto"/>
        <w:ind w:left="116" w:right="56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account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remain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longe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(up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minutes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precedin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mutual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Water-twitc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dipping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Preening-behind-the­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sequences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slowly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cases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Flicked-the-wing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treading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eight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Chest-liftin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dismounted,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Happe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wings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copulation.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54" w:right="2500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White-winge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  <w:i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  <w:i/>
        </w:rPr>
        <w:t>Melanitt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1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  <w:i/>
        </w:rPr>
        <w:t>fusca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i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8" w:lineRule="auto"/>
        <w:ind w:left="130" w:right="43" w:firstLine="32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white-winged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velvet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cialize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approache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respect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genus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Bucephala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9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strongl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First-yea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brown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spotte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head-patter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surf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Adult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irise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surf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emphasize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eye-stripe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otherwise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secondarie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coverts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enlargement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bilaterall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symmetrical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illustratio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Johnsgard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196Ic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widel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acros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arctic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sympatric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surf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NumType w:start="282"/>
          <w:pgMar w:header="1162" w:footer="1076552269" w:top="1400" w:bottom="280" w:left="940" w:right="900"/>
          <w:headerReference w:type="even" r:id="rId82"/>
          <w:headerReference w:type="odd" r:id="rId83"/>
          <w:pgSz w:w="8280" w:h="12960"/>
        </w:sectPr>
      </w:pPr>
      <w:rPr/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7" w:lineRule="auto"/>
        <w:ind w:left="167" w:right="6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reported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alleged.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0" w:after="0" w:line="260" w:lineRule="auto"/>
        <w:ind w:left="153" w:right="62" w:firstLine="341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White-winge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been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allege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steerin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sub­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primaril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saltwater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breedin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seaso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distances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ocean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central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America.</w:t>
      </w:r>
    </w:p>
    <w:p>
      <w:pPr>
        <w:spacing w:before="0" w:after="0" w:line="239" w:lineRule="exact"/>
        <w:ind w:left="47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judge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7" w:after="0" w:line="256" w:lineRule="auto"/>
        <w:ind w:left="148" w:right="50" w:firstLine="-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Chin-liftin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primar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37"/>
        </w:rPr>
        <w:t>It</w:t>
      </w:r>
      <w:r>
        <w:rPr>
          <w:rFonts w:ascii="Arial" w:hAnsi="Arial" w:cs="Arial" w:eastAsia="Arial"/>
          <w:sz w:val="23"/>
          <w:szCs w:val="23"/>
          <w:spacing w:val="1"/>
          <w:w w:val="13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preflight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Chin-liftin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lesser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scau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accompanie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whistle.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directe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favore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Triump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Ceremon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situation;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clearl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equivalent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females.</w:t>
      </w:r>
    </w:p>
    <w:p>
      <w:pPr>
        <w:spacing w:before="1" w:after="0" w:line="261" w:lineRule="auto"/>
        <w:ind w:left="134" w:right="74" w:firstLine="33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male.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Beside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account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Koskimie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Routam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(1953)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detail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surf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underwate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attack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"Neck-erect-forward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exag­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gerate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fashio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Although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courtship,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Water-twitching,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primaril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whistlin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certain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scoters,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Wing-flappin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certainl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mention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apparent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formation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"swollen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neck.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39" w:lineRule="exact"/>
        <w:ind w:left="455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Copulatory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1959b)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copu­</w:t>
      </w:r>
    </w:p>
    <w:p>
      <w:pPr>
        <w:spacing w:before="22" w:after="0" w:line="262" w:lineRule="auto"/>
        <w:ind w:left="119" w:right="89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occasions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shortl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mutual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performs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Water-twitchin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Preening-behind-the-wing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independently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Water-twitchin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immediatel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Preening-behind-the"wing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Preen­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restricte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expose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specu­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lum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54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dorsall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shoulder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162" w:footer="1076552269" w:top="1460" w:bottom="280" w:left="860" w:right="960"/>
          <w:pgSz w:w="8280" w:h="12960"/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8" w:lineRule="auto"/>
        <w:ind w:left="90" w:right="82" w:firstLine="-29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parentl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particula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mounting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mounted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twice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per­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double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Flick-of-the-wings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dismountin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some­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momentaril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retain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nape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producin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slight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rotar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birds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release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slowl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rearrangin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l959a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l959b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2" w:right="328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BufHehea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i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i/>
        </w:rPr>
        <w:t>Bucephal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7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albeola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6" w:lineRule="auto"/>
        <w:ind w:left="128" w:right="47" w:firstLine="336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genu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  <w:i/>
        </w:rPr>
        <w:t>Bucephala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8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bufHehea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specialized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l959a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1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suggeste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relate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bufHe­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possibl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latte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shoul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monotypic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genus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agree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bufHehea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probable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Melanitt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i/>
        </w:rPr>
        <w:t>Bucephala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believe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generic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separa­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warranted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bufHehea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exactly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goldeneyes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juvenile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head-markings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dark-colore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eyes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nuptial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diffe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iris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yello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feet,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patterning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closel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resemble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trachea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lack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swellings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fairl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small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approachin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BufHehead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restricte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Nort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America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sympatric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reported.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57" w:lineRule="exact"/>
        <w:ind w:left="46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i/>
        </w:rPr>
        <w:t>General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8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i/>
        </w:rPr>
        <w:t>behavior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8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Bucephala,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44" w:lineRule="auto"/>
        <w:ind w:left="138" w:right="47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bufHehead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diffe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seater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primaril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fresh-water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cavity-nester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ground-nesters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correlation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grayis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brown,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possess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nesting-down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precedin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  <w:i/>
        </w:rPr>
        <w:t>Bucephal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dive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closed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flight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noted.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59" w:lineRule="exact"/>
        <w:ind w:left="469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i/>
        </w:rPr>
        <w:t>Agonistic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8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i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8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i/>
        </w:rPr>
        <w:t>sexual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i/>
        </w:rPr>
        <w:t>behavior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8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i/>
        </w:rPr>
        <w:t>female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6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goldeneyes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6" w:after="0" w:line="247" w:lineRule="auto"/>
        <w:ind w:left="142" w:right="54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deal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aggressive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sexes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rive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relate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threat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conspicuou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feature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l959a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NumType w:start="284"/>
          <w:pgMar w:header="1090" w:footer="1076552269" w:top="1460" w:bottom="280" w:left="880" w:right="960"/>
          <w:headerReference w:type="even" r:id="rId84"/>
          <w:headerReference w:type="odd" r:id="rId85"/>
          <w:pgSz w:w="8280" w:h="12960"/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5" w:lineRule="auto"/>
        <w:ind w:left="117" w:right="71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Crest-erectio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stimulate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sexually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secon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"Following,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follow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presumabl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preferre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callin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alternately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stretchin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withdrawin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functionall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equivalent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Inciting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entirely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chin-lifting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seater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32"/>
        </w:rPr>
        <w:t>It</w:t>
      </w:r>
      <w:r>
        <w:rPr>
          <w:rFonts w:ascii="Arial" w:hAnsi="Arial" w:cs="Arial" w:eastAsia="Arial"/>
          <w:sz w:val="23"/>
          <w:szCs w:val="23"/>
          <w:spacing w:val="19"/>
          <w:w w:val="13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resemble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somewhat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smews.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4" w:after="0" w:line="246" w:lineRule="auto"/>
        <w:ind w:left="117" w:right="57" w:firstLine="32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largely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derive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attac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escape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aggres­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sive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"Head-forward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exactl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Crouc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seater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Laying-the-neck-on-the-water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commonest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Head-bobbing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believe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homologou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Bowsprit-pumpin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Rotar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Pumpin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thoug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performed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jerk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fashio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80A).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Oblique-pumping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momentarily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interrupte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sudde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liftin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folde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retractio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down-tiltin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80B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resume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Oblique-pumping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vocalizations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Head-turnin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performed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eyes.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Crest-erectio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"Leading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particula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(who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Follow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him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Head-turning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Leadin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Followin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binatio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doub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functionall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equivalent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Turning-the-back­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of-the-hea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combinatio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dabblin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pochards,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Frequentl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Bill­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pointin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behin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80C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"Shor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Flights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take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off,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flie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immediatel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Wing-flaps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resoundin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some­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raisin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folde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hig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body.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occasio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believe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correspondin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Bowsprit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37"/>
        </w:rPr>
        <w:t>It</w:t>
      </w:r>
      <w:r>
        <w:rPr>
          <w:rFonts w:ascii="Arial" w:hAnsi="Arial" w:cs="Arial" w:eastAsia="Arial"/>
          <w:sz w:val="23"/>
          <w:szCs w:val="23"/>
          <w:spacing w:val="5"/>
          <w:w w:val="13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exactl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manne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Bowsprit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species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vertical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head-pumpin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uncertai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significance.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1090" w:footer="1076552269" w:top="1460" w:bottom="280" w:left="840" w:right="1020"/>
          <w:pgSz w:w="8280" w:h="129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0" w:after="0" w:line="169" w:lineRule="exact"/>
        <w:ind w:left="3800" w:right="243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55.68pt;margin-top:-94.532242pt;width:130.559998pt;height:104.639999pt;mso-position-horizontal-relative:page;mso-position-vertical-relative:paragraph;z-index:-1988" type="#_x0000_t75">
            <v:imagedata r:id="rId86" o:title=""/>
          </v:shape>
        </w:pict>
      </w:r>
      <w:r>
        <w:rPr/>
        <w:pict>
          <v:shape style="position:absolute;margin-left:209.279999pt;margin-top:-93.572243pt;width:156.479996pt;height:93.120003pt;mso-position-horizontal-relative:page;mso-position-vertical-relative:paragraph;z-index:-1987" type="#_x0000_t75">
            <v:imagedata r:id="rId87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1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16.960007pt;margin-top:-13.439988pt;width:127.68pt;height:107.519997pt;mso-position-horizontal-relative:page;mso-position-vertical-relative:paragraph;z-index:-1986" type="#_x0000_t75">
            <v:imagedata r:id="rId88" o:title=""/>
          </v:shape>
        </w:pict>
      </w:r>
      <w:r>
        <w:rPr/>
        <w:pict>
          <v:shape style="width:113.279995pt;height:84.48pt;mso-position-horizontal-relative:char;mso-position-vertical-relative:line" type="#_x0000_t75">
            <v:imagedata r:id="rId8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6" w:after="0" w:line="158" w:lineRule="exact"/>
        <w:ind w:left="467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16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0.000003pt;height:81.6pt;mso-position-horizontal-relative:char;mso-position-vertical-relative:line" type="#_x0000_t75">
            <v:imagedata r:id="rId9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9" w:after="0" w:line="240" w:lineRule="auto"/>
        <w:ind w:left="17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223.679993pt;margin-top:-69.137794pt;width:121.919993pt;height:69.12pt;mso-position-horizontal-relative:page;mso-position-vertical-relative:paragraph;z-index:-1985" type="#_x0000_t75">
            <v:imagedata r:id="rId91" o:title="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Figur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80.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Buffiehead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Barrow'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22" w:lineRule="exact"/>
        <w:ind w:left="35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Oblique-pumpin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buffieheads.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18" w:lineRule="exact"/>
        <w:ind w:left="36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B.</w:t>
      </w:r>
      <w:r>
        <w:rPr>
          <w:rFonts w:ascii="Arial" w:hAnsi="Arial" w:cs="Arial" w:eastAsia="Arial"/>
          <w:sz w:val="18"/>
          <w:szCs w:val="18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Folded-wings-lifte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buffiehead.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auto"/>
        <w:ind w:left="36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buffiehea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Bill-pointin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behin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him.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1" w:lineRule="auto"/>
        <w:ind w:left="1049" w:right="50" w:firstLine="-69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Compariso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Barrow'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36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36"/>
          <w:i/>
        </w:rPr>
        <w:t>left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36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3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common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goldeneye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5"/>
          <w:i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4"/>
          <w:i/>
        </w:rPr>
        <w:t>right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5"/>
          <w:i/>
        </w:rPr>
        <w:t>).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19" w:lineRule="exact"/>
        <w:ind w:left="36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E,</w:t>
      </w:r>
      <w:r>
        <w:rPr>
          <w:rFonts w:ascii="Arial" w:hAnsi="Arial" w:cs="Arial" w:eastAsia="Arial"/>
          <w:sz w:val="19"/>
          <w:szCs w:val="19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Neck-withdrawin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Barrow'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goldeneye.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Mar w:header="1090" w:footer="1076552269" w:top="1460" w:bottom="280" w:left="960" w:right="920"/>
          <w:pgSz w:w="8280" w:h="12960"/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7" w:lineRule="auto"/>
        <w:ind w:left="106" w:right="58" w:firstLine="33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Copulatory</w:t>
      </w:r>
      <w:r>
        <w:rPr>
          <w:rFonts w:ascii="Times New Roman" w:hAnsi="Times New Roman" w:cs="Times New Roman" w:eastAsia="Times New Roman"/>
          <w:sz w:val="23"/>
          <w:szCs w:val="23"/>
          <w:spacing w:val="30"/>
          <w:w w:val="9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behavior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9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l959a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1959b)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differ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important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respects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variable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period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minutes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repeatedl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movements-the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Water-twitc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bill­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shakin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monly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Preening-dorsally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sometime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follow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Water-twitch.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Wing-and-leg-stretch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suddenl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mount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precedin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movements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Flick-of-the­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occasions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retain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nape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completin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copulation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"Rotate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several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turns.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release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eithe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immediatel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"Plunges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begin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"Splash-bathe.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Hap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copulatio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observed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swam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rapidly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awa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Head-turnin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movements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emerge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dive.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Bucephal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islandica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i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6" w:lineRule="auto"/>
        <w:ind w:left="121" w:right="62" w:firstLine="316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nearl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respect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identical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8"/>
        </w:rPr>
        <w:t>It</w:t>
      </w:r>
      <w:r>
        <w:rPr>
          <w:rFonts w:ascii="Arial" w:hAnsi="Arial" w:cs="Arial" w:eastAsia="Arial"/>
          <w:sz w:val="22"/>
          <w:szCs w:val="22"/>
          <w:spacing w:val="-5"/>
          <w:w w:val="13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virtuall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impossible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distinguish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juvenile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diffe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wester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Unite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all­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yello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breedin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season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eastern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populatio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yello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bills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83"/>
        </w:rPr>
        <w:t>be</w:t>
      </w:r>
      <w:r>
        <w:rPr>
          <w:rFonts w:ascii="Arial" w:hAnsi="Arial" w:cs="Arial" w:eastAsia="Arial"/>
          <w:sz w:val="23"/>
          <w:szCs w:val="23"/>
          <w:spacing w:val="16"/>
          <w:w w:val="8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related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wester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breedin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populatio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sympatric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wherea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easter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populatio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not.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nuptial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diffe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eye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scapulars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essentially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identical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trachea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exactl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tracheal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tube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gradual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abrupt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enlargement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middle.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wester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easter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Nort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America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Green­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Iceland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sympatric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Bucephala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both"/>
        <w:spacing w:after="0"/>
        <w:sectPr>
          <w:pgMar w:header="1090" w:footer="1076552269" w:top="1480" w:bottom="280" w:left="760" w:right="1100"/>
          <w:pgSz w:w="8280" w:h="1296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0" w:lineRule="auto"/>
        <w:ind w:left="125" w:right="80" w:firstLine="-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reporte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48" w:lineRule="exact"/>
        <w:ind w:left="45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salt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fresh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1" w:after="0" w:line="245" w:lineRule="auto"/>
        <w:ind w:left="125" w:right="87" w:firstLine="10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fairl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Hocks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excellent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divers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primaril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animal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materials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Preflight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Head-shakin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holdin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erect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facin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wind.</w:t>
      </w:r>
    </w:p>
    <w:p>
      <w:pPr>
        <w:spacing w:before="5" w:after="0" w:line="247" w:lineRule="auto"/>
        <w:ind w:left="110" w:right="63" w:firstLine="322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pearance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Barrow's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interestin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behavioral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differences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head-pumping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rotar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"Rotar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Pumping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1959a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elliptical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"Head-up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Myres,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"Jiving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81D),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consist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alternate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side-to-side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pointin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movements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silentl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performed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"Neck-dip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lackin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altogethe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rarely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usual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prelude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copulation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addition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aggressive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attac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water.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3" w:after="0" w:line="246" w:lineRule="auto"/>
        <w:ind w:left="130" w:right="50" w:firstLine="322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aggressive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displays,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Barrow'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exactl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Laying-the-neck-on-the-wate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81A)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usually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precede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underwate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attack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Rotar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Pumpin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frequent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rotar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doub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homologou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Bowsprit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Pumpin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differ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28"/>
        </w:rPr>
        <w:t>i</w:t>
      </w:r>
      <w:r>
        <w:rPr>
          <w:rFonts w:ascii="Arial" w:hAnsi="Arial" w:cs="Arial" w:eastAsia="Arial"/>
          <w:sz w:val="21"/>
          <w:szCs w:val="21"/>
          <w:spacing w:val="0"/>
          <w:w w:val="128"/>
        </w:rPr>
        <w:t>t</w:t>
      </w:r>
      <w:r>
        <w:rPr>
          <w:rFonts w:ascii="Arial" w:hAnsi="Arial" w:cs="Arial" w:eastAsia="Arial"/>
          <w:sz w:val="21"/>
          <w:szCs w:val="21"/>
          <w:spacing w:val="9"/>
          <w:w w:val="12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37"/>
        </w:rPr>
        <w:t>It</w:t>
      </w:r>
      <w:r>
        <w:rPr>
          <w:rFonts w:ascii="Arial" w:hAnsi="Arial" w:cs="Arial" w:eastAsia="Arial"/>
          <w:sz w:val="23"/>
          <w:szCs w:val="23"/>
          <w:spacing w:val="0"/>
          <w:w w:val="13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directe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males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females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young.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"Crouch"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81B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associate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clickin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sound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uttere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open.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Crouc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occu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prelude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Head-throw-kic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5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4" w:after="0" w:line="244" w:lineRule="auto"/>
        <w:ind w:left="130" w:right="45" w:firstLine="10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81C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simultaneous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feet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turne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nearest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weak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gruntin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  <w:i/>
        </w:rPr>
        <w:t>ka-kaa'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uttere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Similar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softer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gruntin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sounds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uttere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Rotary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Pumping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usual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8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erect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Head-turnin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81D),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stretc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verticall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openin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closin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1090" w:footer="1076552269" w:top="1420" w:bottom="280" w:left="960" w:right="880"/>
          <w:pgSz w:w="8280" w:h="12960"/>
        </w:sectPr>
      </w:pPr>
      <w:rPr/>
    </w:p>
    <w:p>
      <w:pPr>
        <w:spacing w:before="80" w:after="0" w:line="240" w:lineRule="auto"/>
        <w:ind w:left="140" w:right="-20"/>
        <w:jc w:val="left"/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shape style="position:absolute;margin-left:221.759995pt;margin-top:20.800804pt;width:136.320007pt;height:66.239998pt;mso-position-horizontal-relative:page;mso-position-vertical-relative:paragraph;z-index:-1984" type="#_x0000_t75">
            <v:imagedata r:id="rId93" o:title=""/>
          </v:shape>
        </w:pict>
      </w:r>
      <w:r>
        <w:rPr/>
        <w:pict>
          <v:shape style="width:147.839996pt;height:63.360001pt;mso-position-horizontal-relative:char;mso-position-vertical-relative:line" type="#_x0000_t75">
            <v:imagedata r:id="rId9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                                        </w:t>
      </w:r>
      <w:r>
        <w:rPr>
          <w:rFonts w:ascii="Courier New" w:hAnsi="Courier New" w:cs="Courier New" w:eastAsia="Courier New"/>
          <w:sz w:val="25"/>
          <w:szCs w:val="25"/>
          <w:spacing w:val="0"/>
          <w:w w:val="83"/>
          <w:position w:val="0"/>
        </w:rPr>
        <w:t>289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11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89.119995pt;margin-top:-23.040001pt;width:174.720001pt;height:93.120003pt;mso-position-horizontal-relative:page;mso-position-vertical-relative:paragraph;z-index:-1983" type="#_x0000_t75">
            <v:imagedata r:id="rId95" o:title=""/>
          </v:shape>
        </w:pict>
      </w:r>
      <w:r>
        <w:rPr/>
        <w:pict>
          <v:shape style="width:133.439996pt;height:46.08pt;mso-position-horizontal-relative:char;mso-position-vertical-relative:line" type="#_x0000_t75">
            <v:imagedata r:id="rId9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81" w:lineRule="exact"/>
        <w:ind w:left="40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17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4.39999pt;height:62.4pt;mso-position-horizontal-relative:char;mso-position-vertical-relative:line" type="#_x0000_t75">
            <v:imagedata r:id="rId9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8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90.080002pt;margin-top:-62.400978pt;width:167.039996pt;height:65.28pt;mso-position-horizontal-relative:page;mso-position-vertical-relative:paragraph;z-index:-1982" type="#_x0000_t75">
            <v:imagedata r:id="rId98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Figure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81.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Goldeneye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0" w:after="0" w:line="220" w:lineRule="exact"/>
        <w:ind w:left="1022" w:right="235" w:firstLine="-682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Barrow's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Laying-the-neck-on-the-water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aggressive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posture.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24" w:lineRule="exact"/>
        <w:ind w:left="34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Crouche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Compare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  <w:i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34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Head-throw-kic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goldeneye.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3" w:after="0" w:line="261" w:lineRule="auto"/>
        <w:ind w:left="340" w:right="24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Head-turnin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male.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Prone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Drinking.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3" w:lineRule="exact"/>
        <w:ind w:left="34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Wing-and-leg-stretchin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goldeneye.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Mar w:header="1217" w:footer="0" w:top="1100" w:bottom="280" w:left="820" w:right="900"/>
          <w:headerReference w:type="even" r:id="rId92"/>
          <w:pgSz w:w="8280" w:h="12960"/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4" w:after="0" w:line="240" w:lineRule="auto"/>
        <w:ind w:left="57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v:shape style="position:absolute;margin-left:54.720001pt;margin-top:-71.282684pt;width:147.839996pt;height:63.360001pt;mso-position-horizontal-relative:page;mso-position-vertical-relative:paragraph;z-index:-1981" type="#_x0000_t75">
            <v:imagedata r:id="rId101" o:title=""/>
          </v:shape>
        </w:pict>
      </w:r>
      <w:r>
        <w:rPr/>
        <w:pict>
          <v:shape style="position:absolute;margin-left:228.479996pt;margin-top:-72.242676pt;width:136.320007pt;height:80.639999pt;mso-position-horizontal-relative:page;mso-position-vertical-relative:paragraph;z-index:-1979" type="#_x0000_t75">
            <v:imagedata r:id="rId102" o:title="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37.279999pt;margin-top:-38.399998pt;width:71.040001pt;height:80.639999pt;mso-position-horizontal-relative:page;mso-position-vertical-relative:paragraph;z-index:-1980" type="#_x0000_t75">
            <v:imagedata r:id="rId103" o:title=""/>
          </v:shape>
        </w:pict>
      </w:r>
      <w:r>
        <w:rPr/>
        <w:pict>
          <v:shape style="position:absolute;margin-left:235.199997pt;margin-top:-23.040012pt;width:129.600006pt;height:67.199997pt;mso-position-horizontal-relative:page;mso-position-vertical-relative:paragraph;z-index:-1978" type="#_x0000_t75">
            <v:imagedata r:id="rId104" o:title=""/>
          </v:shape>
        </w:pict>
      </w:r>
      <w:r>
        <w:rPr/>
        <w:pict>
          <v:shape style="width:45.119999pt;height:35.520pt;mso-position-horizontal-relative:char;mso-position-vertical-relative:line" type="#_x0000_t75">
            <v:imagedata r:id="rId10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06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16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35.199997pt;margin-top:-38.400002pt;width:130.559994pt;height:70.08pt;mso-position-horizontal-relative:page;mso-position-vertical-relative:paragraph;z-index:-1977" type="#_x0000_t75">
            <v:imagedata r:id="rId106" o:title=""/>
          </v:shape>
        </w:pict>
      </w:r>
      <w:r>
        <w:rPr/>
        <w:pict>
          <v:shape style="position:absolute;margin-left:256.320007pt;margin-top:50.879997pt;width:108.480006pt;height:41.28pt;mso-position-horizontal-relative:page;mso-position-vertical-relative:paragraph;z-index:-1976" type="#_x0000_t75">
            <v:imagedata r:id="rId107" o:title=""/>
          </v:shape>
        </w:pict>
      </w:r>
      <w:r>
        <w:rPr/>
        <w:pict>
          <v:shape style="width:145.920001pt;height:90.24pt;mso-position-horizontal-relative:char;mso-position-vertical-relative:line" type="#_x0000_t75">
            <v:imagedata r:id="rId10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3" w:after="0" w:line="240" w:lineRule="auto"/>
        <w:ind w:left="110" w:right="225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  <w:i/>
        </w:rPr>
        <w:t>Figure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82.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Goldeneye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25" w:lineRule="exact"/>
        <w:ind w:left="329" w:right="2412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A-E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goldeneye.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23" w:lineRule="exact"/>
        <w:ind w:left="334" w:right="300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Jabbin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goldeneye.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8" w:after="0" w:line="240" w:lineRule="auto"/>
        <w:ind w:left="334" w:right="380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B.</w:t>
      </w:r>
      <w:r>
        <w:rPr>
          <w:rFonts w:ascii="Arial" w:hAnsi="Arial" w:cs="Arial" w:eastAsia="Arial"/>
          <w:sz w:val="18"/>
          <w:szCs w:val="18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Preening-behind-the-wing.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3" w:after="0" w:line="255" w:lineRule="auto"/>
        <w:ind w:left="334" w:right="3179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Steamin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female.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Rotation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terminatin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copulation.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Postcopulator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Steaming.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40" w:lineRule="auto"/>
        <w:ind w:left="339" w:right="15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attackin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underwater.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pgNumType w:start="290"/>
          <w:pgMar w:header="1090" w:footer="1076552269" w:top="1420" w:bottom="280" w:left="940" w:right="860"/>
          <w:headerReference w:type="even" r:id="rId99"/>
          <w:headerReference w:type="odd" r:id="rId100"/>
          <w:pgSz w:w="8280" w:h="12960"/>
        </w:sectPr>
      </w:pPr>
      <w:rPr/>
    </w:p>
    <w:p>
      <w:pPr>
        <w:spacing w:before="59" w:after="0" w:line="259" w:lineRule="auto"/>
        <w:ind w:left="108" w:right="71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clickin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sound,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periodicall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drawin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shoulder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0"/>
        </w:rPr>
        <w:t>l959a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2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"Neck­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withdrawing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80E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Wing-Happing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cor­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respon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Masthead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Bowsprit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simple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Head-throw.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260" w:lineRule="auto"/>
        <w:ind w:left="108" w:right="54" w:firstLine="33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Copulatory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mutual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81E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exaggerate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intersperse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Wing-and-leg­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stretchin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81F).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Water-twitchin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replace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Water-twitchin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5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low-intensit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Bathing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53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Rarely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both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stretche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Vigorou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Water-twitching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"Jabbing,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82A)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goldeneye.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serie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sideways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sud­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terminate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Preens-dorsall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82B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Steam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pointe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immediatel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female,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positio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82C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alway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Flick-of-the-wing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treading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treading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retain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Rotate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82D).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1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releases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Steam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erect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82E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performing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Head-turnin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repeate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gruntin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sounds.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identical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goldeneye.</w:t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2" w:right="219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  <w:i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  <w:i/>
        </w:rPr>
        <w:t>Bucephal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  <w:i/>
        </w:rPr>
        <w:t>clangula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  <w:i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60" w:lineRule="auto"/>
        <w:ind w:left="127" w:right="46" w:firstLine="32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broade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Barrow's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extendin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temperate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woode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portions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Norther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Hemisphere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identical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possibly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difference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colora­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juvenile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Barrow's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mainl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pointe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Adult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nuptial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pointed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greenis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off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rounde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scapular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pri­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maril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borde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stripe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runnin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diagonall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parallel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090" w:footer="1076552269" w:top="1520" w:bottom="280" w:left="900" w:right="960"/>
          <w:pgSz w:w="8280" w:h="1296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6" w:lineRule="auto"/>
        <w:ind w:left="107" w:right="52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uppe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wing-surface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extensively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trachea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identicall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tracheal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tube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enlargement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taper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abruptl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posteriorl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graduall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anteriorly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allow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"telescoping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tube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functionall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relate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extreme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head-thro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Johnsgard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196lc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sympatric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Bucephal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mergansers.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reporte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involvin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smew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goosander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white-winged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scoter.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8" w:after="0" w:line="247" w:lineRule="auto"/>
        <w:ind w:left="107" w:right="59" w:firstLine="32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Barrow'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mainl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mountain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coniferou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woodlands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broadl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hardwoo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forest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prairies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occu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salt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inland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Preflight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movements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usual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Head-shakin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facin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holdin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erect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alert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51" w:lineRule="exact"/>
        <w:ind w:left="42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written</w:t>
      </w:r>
    </w:p>
    <w:p>
      <w:pPr>
        <w:spacing w:before="10" w:after="0" w:line="247" w:lineRule="auto"/>
        <w:ind w:left="84" w:right="63" w:firstLine="-2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recent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contribution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being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(1957,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1959a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et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(1959),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(1959).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Myre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studie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bufflehea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Barrow'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goldeneye,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terminolog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useful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namin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numerou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elaborate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Head-pump­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Noddin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Oblique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silent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diagonal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pumpin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85B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"Head-up"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indicatin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excitement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frequently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silent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extended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depressed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Dane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et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(1959)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Bowsprit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this.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Perhap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purel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Neck-dipping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83A)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Dane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et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al.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considere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brough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forwar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neck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submerge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cocke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downward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screechin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uttered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lifte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re­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semble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strongl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Curts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mergan­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directe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particula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favored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male.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accompan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dis­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important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"Jiving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Myres,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3" w:after="0" w:line="240" w:lineRule="auto"/>
        <w:ind w:left="136" w:right="5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1957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"Head-forward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et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al.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1090" w:footer="1076552269" w:top="1440" w:bottom="280" w:left="960" w:right="920"/>
          <w:pgSz w:w="8280" w:h="12960"/>
        </w:sectPr>
      </w:pPr>
      <w:rPr/>
    </w:p>
    <w:p>
      <w:pPr>
        <w:spacing w:before="81" w:after="0" w:line="240" w:lineRule="auto"/>
        <w:ind w:left="36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4.399994pt;height:48pt;mso-position-horizontal-relative:char;mso-position-vertical-relative:line" type="#_x0000_t75">
            <v:imagedata r:id="rId10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5" w:after="0" w:line="158" w:lineRule="exact"/>
        <w:ind w:left="3970" w:right="2305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3"/>
          <w:position w:val="-1"/>
        </w:rPr>
        <w:t>D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54.399994pt;margin-top:-59.520008pt;width:103.68pt;height:108.480003pt;mso-position-horizontal-relative:page;mso-position-vertical-relative:paragraph;z-index:-1975" type="#_x0000_t75">
            <v:imagedata r:id="rId110" o:title=""/>
          </v:shape>
        </w:pict>
      </w:r>
      <w:r>
        <w:rPr/>
        <w:pict>
          <v:shape style="width:150.719997pt;height:34.56pt;mso-position-horizontal-relative:char;mso-position-vertical-relative:line" type="#_x0000_t75">
            <v:imagedata r:id="rId1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6" w:after="0" w:line="169" w:lineRule="exact"/>
        <w:ind w:left="62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81"/>
          <w:position w:val="-1"/>
        </w:rPr>
        <w:t>B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9.600007pt;height:96.96pt;mso-position-horizontal-relative:char;mso-position-vertical-relative:line" type="#_x0000_t75">
            <v:imagedata r:id="rId1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1" w:after="0" w:line="240" w:lineRule="auto"/>
        <w:ind w:left="17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235.199997pt;margin-top:-48.98241pt;width:122.880002pt;height:49.92pt;mso-position-horizontal-relative:page;mso-position-vertical-relative:paragraph;z-index:-1974" type="#_x0000_t75">
            <v:imagedata r:id="rId113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Figure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83.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24" w:lineRule="exact"/>
        <w:ind w:left="3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Neck-dippin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goldeneye.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16" w:lineRule="exact"/>
        <w:ind w:left="35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B.</w:t>
      </w:r>
      <w:r>
        <w:rPr>
          <w:rFonts w:ascii="Arial" w:hAnsi="Arial" w:cs="Arial" w:eastAsia="Arial"/>
          <w:sz w:val="18"/>
          <w:szCs w:val="18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Aggressive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Laying-the-neck-on-the-wate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goldeneye.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" w:after="0" w:line="240" w:lineRule="auto"/>
        <w:ind w:left="36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goldeneye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Head-throw.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41" w:lineRule="auto"/>
        <w:ind w:left="1226" w:right="137" w:firstLine="-876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D-F.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Stage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Masthea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depressed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downwar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tiltin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tail.</w:t>
      </w:r>
    </w:p>
    <w:p>
      <w:pPr>
        <w:jc w:val="left"/>
        <w:spacing w:after="0"/>
        <w:sectPr>
          <w:pgMar w:header="1090" w:footer="1076552269" w:top="1520" w:bottom="280" w:left="820" w:right="1000"/>
          <w:pgSz w:w="8280" w:h="12960"/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9" w:lineRule="auto"/>
        <w:ind w:left="111" w:right="69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typicall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involved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favore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intruder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silentl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favore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turnin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shoulde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secon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behind.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Neck-dippin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produces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intermediate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patterns.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" w:after="0" w:line="259" w:lineRule="auto"/>
        <w:ind w:left="126" w:right="70" w:firstLine="32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bewilderin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numbe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warrant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detaile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discussion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referre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paper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Myres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mentione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Perhap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Bowsprit-pumping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correspond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Head-pumping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called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Noddin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al.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silent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being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repeatedl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extende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diagonall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withdraw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normal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position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together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impressio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primaril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hostile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diagonal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Bowsprit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Fig.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0" w:lineRule="exact"/>
        <w:ind w:left="135" w:right="78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85B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6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6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2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Oblique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Lind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neck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59" w:lineRule="auto"/>
        <w:ind w:left="130" w:right="61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extende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rigidly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brough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diagonal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positio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rrrrrr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Lind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clearl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shown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hostile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motivation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liminary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Laying-the-neck-on-the-water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Fig.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4" w:after="0" w:line="258" w:lineRule="auto"/>
        <w:ind w:left="140" w:right="49" w:firstLine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83B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aggressive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rival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precede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attack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under-water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82F).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has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important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significance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Head-turnin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Tickin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al.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favored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extended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horizontally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mechanically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turne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puffe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Neck-withdrawin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nearl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conspicuou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59" w:lineRule="auto"/>
        <w:ind w:left="140" w:right="49" w:firstLine="32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"head-throw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simple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Head-thro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83C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tosse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rattlin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rrrr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kinds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head-throws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sociate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Fast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Head-throw-kic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Lind'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Kick-thro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65"/>
        </w:rPr>
        <w:t>I</w:t>
      </w:r>
      <w:r>
        <w:rPr>
          <w:rFonts w:ascii="Arial" w:hAnsi="Arial" w:cs="Arial" w:eastAsia="Arial"/>
          <w:sz w:val="21"/>
          <w:szCs w:val="21"/>
          <w:spacing w:val="0"/>
          <w:w w:val="166"/>
        </w:rPr>
        <w:t>)</w:t>
      </w:r>
      <w:r>
        <w:rPr>
          <w:rFonts w:ascii="Arial" w:hAnsi="Arial" w:cs="Arial" w:eastAsia="Arial"/>
          <w:sz w:val="21"/>
          <w:szCs w:val="21"/>
          <w:spacing w:val="0"/>
          <w:w w:val="16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Figs.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" w:after="0" w:line="240" w:lineRule="auto"/>
        <w:ind w:left="154" w:right="6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84E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85A).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throw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feet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kicked,</w:t>
      </w:r>
    </w:p>
    <w:p>
      <w:pPr>
        <w:jc w:val="both"/>
        <w:spacing w:after="0"/>
        <w:sectPr>
          <w:pgNumType w:start="294"/>
          <w:pgMar w:header="1204" w:footer="1076552269" w:top="1440" w:bottom="280" w:left="940" w:right="900"/>
          <w:headerReference w:type="even" r:id="rId114"/>
          <w:headerReference w:type="odd" r:id="rId115"/>
          <w:pgSz w:w="8280" w:h="12960"/>
        </w:sectPr>
      </w:pPr>
      <w:rPr/>
    </w:p>
    <w:p>
      <w:pPr>
        <w:spacing w:before="42" w:after="0" w:line="240" w:lineRule="auto"/>
        <w:ind w:left="1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2.879996pt;height:119.04pt;mso-position-horizontal-relative:char;mso-position-vertical-relative:line" type="#_x0000_t75">
            <v:imagedata r:id="rId1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60" w:lineRule="exact"/>
        <w:ind w:left="320" w:right="-20"/>
        <w:jc w:val="left"/>
        <w:tabs>
          <w:tab w:pos="388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229.440002pt;margin-top:-119.040024pt;width:134.399997pt;height:115.2pt;mso-position-horizontal-relative:page;mso-position-vertical-relative:paragraph;z-index:-1972" type="#_x0000_t75">
            <v:imagedata r:id="rId117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spacing w:val="0"/>
          <w:w w:val="104"/>
        </w:rPr>
        <w:t>D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82" w:lineRule="exact"/>
        <w:ind w:left="335" w:right="-189"/>
        <w:jc w:val="left"/>
        <w:tabs>
          <w:tab w:pos="34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50.880001pt;margin-top:3.839989pt;width:123.839996pt;height:70.080002pt;mso-position-horizontal-relative:page;mso-position-vertical-relative:paragraph;z-index:-1973" type="#_x0000_t75">
            <v:imagedata r:id="rId118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w w:val="125"/>
          <w:position w:val="-31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w w:val="100"/>
          <w:position w:val="-31"/>
        </w:rPr>
        <w:tab/>
      </w:r>
      <w:r>
        <w:rPr>
          <w:rFonts w:ascii="Times New Roman" w:hAnsi="Times New Roman" w:cs="Times New Roman" w:eastAsia="Times New Roman"/>
          <w:sz w:val="15"/>
          <w:szCs w:val="15"/>
          <w:w w:val="100"/>
          <w:position w:val="-31"/>
        </w:rPr>
        <w:pict>
          <v:shape style="width:144.960007pt;height:83.519997pt;mso-position-horizontal-relative:char;mso-position-vertical-relative:line" type="#_x0000_t75">
            <v:imagedata r:id="rId119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2.640001pt;height:80.64pt;mso-position-horizontal-relative:char;mso-position-vertical-relative:line" type="#_x0000_t75">
            <v:imagedata r:id="rId1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212.160004pt;margin-top:-105.245132pt;width:148.799999pt;height:100.8pt;mso-position-horizontal-relative:page;mso-position-vertical-relative:paragraph;z-index:-1971" type="#_x0000_t75">
            <v:imagedata r:id="rId121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Figure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84.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Goldeneye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253" w:lineRule="auto"/>
        <w:ind w:left="1215" w:right="148" w:firstLine="-88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A-D.</w:t>
      </w:r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Stage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Slo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Head-throw-kic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goldeneye.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2" w:after="0" w:line="261" w:lineRule="auto"/>
        <w:ind w:left="1215" w:right="152" w:firstLine="-88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Stage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Fast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Head-throw-kic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goldeneye.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Mar w:header="1204" w:footer="1076552269" w:top="1520" w:bottom="280" w:left="900" w:right="900"/>
          <w:pgSz w:w="8280" w:h="12960"/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/>
        <w:pict>
          <v:shape style="position:absolute;margin-left:244.800003pt;margin-top:76.799988pt;width:125.760003pt;height:113.28pt;mso-position-horizontal-relative:page;mso-position-vertical-relative:page;z-index:-1969" type="#_x0000_t75">
            <v:imagedata r:id="rId122" o:title=""/>
          </v:shape>
        </w:pict>
      </w:r>
      <w:r>
        <w:rPr/>
        <w:pict>
          <v:shape style="position:absolute;margin-left:210.240005pt;margin-top:279.359985pt;width:159.359998pt;height:63.36pt;mso-position-horizontal-relative:page;mso-position-vertical-relative:page;z-index:-1968" type="#_x0000_t75">
            <v:imagedata r:id="rId123" o:title=""/>
          </v:shape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2.079997pt;height:84.48pt;mso-position-horizontal-relative:char;mso-position-vertical-relative:line" type="#_x0000_t75">
            <v:imagedata r:id="rId1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5.760007pt;height:83.52pt;mso-position-horizontal-relative:char;mso-position-vertical-relative:line" type="#_x0000_t75">
            <v:imagedata r:id="rId1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38" w:right="3876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55.68pt;margin-top:-110.254547pt;width:147.839996pt;height:113.279999pt;mso-position-horizontal-relative:page;mso-position-vertical-relative:paragraph;z-index:-1970" type="#_x0000_t75">
            <v:imagedata r:id="rId126" o:title=""/>
          </v:shape>
        </w:pict>
      </w:r>
      <w:r>
        <w:rPr/>
        <w:pict>
          <v:shape style="position:absolute;margin-left:222.720001pt;margin-top:-102.574547pt;width:147.839996pt;height:105.599998pt;mso-position-horizontal-relative:page;mso-position-vertical-relative:paragraph;z-index:-1967" type="#_x0000_t75">
            <v:imagedata r:id="rId127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Figure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85.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Goldeneye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23" w:lineRule="exact"/>
        <w:ind w:left="35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Fast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Head-throw-kic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goldeneye.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" w:after="0" w:line="242" w:lineRule="auto"/>
        <w:ind w:left="1240" w:right="160" w:firstLine="-88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Stage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Bowsprit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common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Head-pumping.</w:t>
      </w:r>
    </w:p>
    <w:p>
      <w:pPr>
        <w:spacing w:before="0" w:after="0" w:line="214" w:lineRule="exact"/>
        <w:ind w:left="35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D-F.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behavior.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auto"/>
        <w:ind w:left="35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Mutual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Drinking.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40" w:lineRule="auto"/>
        <w:ind w:left="35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</w:rPr>
        <w:t>E.</w:t>
      </w:r>
      <w:r>
        <w:rPr>
          <w:rFonts w:ascii="Arial" w:hAnsi="Arial" w:cs="Arial" w:eastAsia="Arial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Wing-and-leg-stretching.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auto"/>
        <w:ind w:left="36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Jabbin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Prone.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Mar w:header="1204" w:footer="1076552269" w:top="1480" w:bottom="280" w:left="1000" w:right="760"/>
          <w:pgSz w:w="8280" w:h="12960"/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87" w:right="3568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shape style="position:absolute;margin-left:48.959999pt;margin-top:7.225693pt;width:91.199997pt;height:39.360001pt;mso-position-horizontal-relative:page;mso-position-vertical-relative:paragraph;z-index:-1966" type="#_x0000_t75">
            <v:imagedata r:id="rId128" o:title=""/>
          </v:shape>
        </w:pict>
      </w:r>
      <w:r>
        <w:rPr/>
        <w:pict>
          <v:shape style="position:absolute;margin-left:225.600006pt;margin-top:-50.374313pt;width:141.119995pt;height:97.919998pt;mso-position-horizontal-relative:page;mso-position-vertical-relative:paragraph;z-index:-1964" type="#_x0000_t75">
            <v:imagedata r:id="rId12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1.360825pt;margin-top:-14.051014pt;width:9.36396pt;height:18.5pt;mso-position-horizontal-relative:page;mso-position-vertical-relative:paragraph;z-index:-1961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spacing w:val="0"/>
                      <w:w w:val="15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71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spacing w:val="-3"/>
          <w:w w:val="17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71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71"/>
        </w:rPr>
        <w:t>.._</w:t>
      </w:r>
      <w:r>
        <w:rPr>
          <w:rFonts w:ascii="Times New Roman" w:hAnsi="Times New Roman" w:cs="Times New Roman" w:eastAsia="Times New Roman"/>
          <w:sz w:val="11"/>
          <w:szCs w:val="11"/>
          <w:spacing w:val="-28"/>
          <w:w w:val="17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71"/>
        </w:rPr>
        <w:t>,...</w:t>
      </w:r>
      <w:r>
        <w:rPr>
          <w:rFonts w:ascii="Times New Roman" w:hAnsi="Times New Roman" w:cs="Times New Roman" w:eastAsia="Times New Roman"/>
          <w:sz w:val="11"/>
          <w:szCs w:val="11"/>
          <w:spacing w:val="2"/>
          <w:w w:val="17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71"/>
        </w:rPr>
        <w:t>._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58" w:lineRule="exact"/>
        <w:ind w:left="368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3" w:after="0" w:line="147" w:lineRule="exact"/>
        <w:ind w:left="3710" w:right="2719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48pt;margin-top:-91.416122pt;width:142.080002pt;height:101.760002pt;mso-position-horizontal-relative:page;mso-position-vertical-relative:paragraph;z-index:-1965" type="#_x0000_t75">
            <v:imagedata r:id="rId130" o:title=""/>
          </v:shape>
        </w:pict>
      </w:r>
      <w:r>
        <w:rPr/>
        <w:pict>
          <v:shape style="position:absolute;margin-left:231.360001pt;margin-top:-96.216148pt;width:127.68pt;height:99.839996pt;mso-position-horizontal-relative:page;mso-position-vertical-relative:paragraph;z-index:-1963" type="#_x0000_t75">
            <v:imagedata r:id="rId131" o:title=""/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81"/>
        </w:rPr>
        <w:t>E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3.439999pt;height:77.760pt;mso-position-horizontal-relative:char;mso-position-vertical-relative:line" type="#_x0000_t75">
            <v:imagedata r:id="rId1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0" w:after="0" w:line="240" w:lineRule="auto"/>
        <w:ind w:left="113" w:right="3942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233.279999pt;margin-top:-107.558327pt;width:121.919995pt;height:108.48pt;mso-position-horizontal-relative:page;mso-position-vertical-relative:paragraph;z-index:-1962" type="#_x0000_t75">
            <v:imagedata r:id="rId133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  <w:i/>
        </w:rPr>
        <w:t>Figure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92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86.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Goldeneye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21" w:lineRule="exact"/>
        <w:ind w:left="33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A-F.</w:t>
      </w:r>
      <w:r>
        <w:rPr>
          <w:rFonts w:ascii="Arial" w:hAnsi="Arial" w:cs="Arial" w:eastAsia="Arial"/>
          <w:sz w:val="20"/>
          <w:szCs w:val="20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behavior.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25" w:lineRule="exact"/>
        <w:ind w:left="34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Preening-behind-the-win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followin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Jabbing.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20" w:lineRule="exact"/>
        <w:ind w:left="354" w:right="2985" w:firstLine="-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B.</w:t>
      </w:r>
      <w:r>
        <w:rPr>
          <w:rFonts w:ascii="Arial" w:hAnsi="Arial" w:cs="Arial" w:eastAsia="Arial"/>
          <w:sz w:val="18"/>
          <w:szCs w:val="18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Precopulator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Steamin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female.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Copulation.</w:t>
      </w:r>
    </w:p>
    <w:p>
      <w:pPr>
        <w:spacing w:before="0" w:after="0" w:line="212" w:lineRule="exact"/>
        <w:ind w:left="34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Rotation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terminatin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copulation.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46" w:lineRule="auto"/>
        <w:ind w:left="1027" w:right="295" w:firstLine="-68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Postcopulator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Steaming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extreme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feathe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erectio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male's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head.</w:t>
      </w:r>
    </w:p>
    <w:p>
      <w:pPr>
        <w:jc w:val="left"/>
        <w:spacing w:after="0"/>
        <w:sectPr>
          <w:pgMar w:header="1204" w:footer="1076552269" w:top="1520" w:bottom="280" w:left="860" w:right="840"/>
          <w:pgSz w:w="8280" w:h="12960"/>
        </w:sectPr>
      </w:pPr>
      <w:rPr/>
    </w:p>
    <w:p>
      <w:pPr>
        <w:spacing w:before="81" w:after="0" w:line="240" w:lineRule="auto"/>
        <w:ind w:left="568" w:right="653"/>
        <w:jc w:val="center"/>
        <w:tabs>
          <w:tab w:pos="26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ourier New" w:hAnsi="Courier New" w:cs="Courier New" w:eastAsia="Courier New"/>
          <w:sz w:val="26"/>
          <w:szCs w:val="26"/>
          <w:spacing w:val="0"/>
          <w:w w:val="89"/>
          <w:position w:val="1"/>
        </w:rPr>
        <w:t>298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i/>
          <w:position w:val="0"/>
        </w:rPr>
        <w:t>Handboo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i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89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7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7"/>
          <w:i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77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  <w:position w:val="0"/>
        </w:rPr>
        <w:t>ate.rfowl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  <w:position w:val="0"/>
        </w:rPr>
        <w:t>Behavior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60" w:lineRule="auto"/>
        <w:ind w:left="127" w:right="114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zeee-zeee'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Head-throw-kic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Lind's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Kick-thro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7"/>
        </w:rPr>
        <w:t>II)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2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throw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slowl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start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vertical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strongly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arched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8"/>
          <w:i/>
        </w:rPr>
        <w:t>84A-D</w:t>
      </w:r>
      <w:r>
        <w:rPr>
          <w:rFonts w:ascii="Arial" w:hAnsi="Arial" w:cs="Arial" w:eastAsia="Arial"/>
          <w:sz w:val="21"/>
          <w:szCs w:val="21"/>
          <w:spacing w:val="0"/>
          <w:w w:val="108"/>
          <w:i/>
        </w:rPr>
        <w:t>)</w:t>
      </w:r>
      <w:r>
        <w:rPr>
          <w:rFonts w:ascii="Arial" w:hAnsi="Arial" w:cs="Arial" w:eastAsia="Arial"/>
          <w:sz w:val="21"/>
          <w:szCs w:val="21"/>
          <w:spacing w:val="0"/>
          <w:w w:val="108"/>
          <w:i/>
        </w:rPr>
        <w:t>.</w:t>
      </w:r>
      <w:r>
        <w:rPr>
          <w:rFonts w:ascii="Arial" w:hAnsi="Arial" w:cs="Arial" w:eastAsia="Arial"/>
          <w:sz w:val="21"/>
          <w:szCs w:val="21"/>
          <w:spacing w:val="0"/>
          <w:w w:val="108"/>
          <w:i/>
        </w:rPr>
        <w:t> </w:t>
      </w:r>
      <w:r>
        <w:rPr>
          <w:rFonts w:ascii="Arial" w:hAnsi="Arial" w:cs="Arial" w:eastAsia="Arial"/>
          <w:sz w:val="21"/>
          <w:szCs w:val="21"/>
          <w:spacing w:val="3"/>
          <w:w w:val="10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Finally,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Masthea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Crouched-up­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down).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start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manne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Bowsprit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head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vertical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positio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immediatel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return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start­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position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bendin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extende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83D-F).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rrrr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Bowsprit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aggressive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fe­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Barrow'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Wing­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flappin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obviousl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ritualized.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39" w:lineRule="exact"/>
        <w:ind w:left="45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Copulatory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initiate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either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58" w:lineRule="auto"/>
        <w:ind w:left="113" w:right="121" w:firstLine="-8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sex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85D).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fairl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</w:rPr>
        <w:t>re­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rudimentar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</w:rPr>
        <w:t>move­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Drinking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Water-flip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Wing-and-leg-stretc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frequently,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Water-twitching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rollin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cheek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shoulders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Water-twitchin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intersperse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displays,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eventually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exaggerate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Jabbing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alone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performed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85F).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1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serie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Jab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suddenl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reaches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Preens-dorsall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10"/>
          <w:i/>
        </w:rPr>
        <w:t>86A</w:t>
      </w:r>
      <w:r>
        <w:rPr>
          <w:rFonts w:ascii="Arial" w:hAnsi="Arial" w:cs="Arial" w:eastAsia="Arial"/>
          <w:sz w:val="21"/>
          <w:szCs w:val="21"/>
          <w:spacing w:val="0"/>
          <w:w w:val="111"/>
          <w:i/>
        </w:rPr>
        <w:t>)</w:t>
      </w:r>
      <w:r>
        <w:rPr>
          <w:rFonts w:ascii="Arial" w:hAnsi="Arial" w:cs="Arial" w:eastAsia="Arial"/>
          <w:sz w:val="21"/>
          <w:szCs w:val="21"/>
          <w:spacing w:val="0"/>
          <w:w w:val="110"/>
          <w:i/>
        </w:rPr>
        <w:t>,</w:t>
      </w:r>
      <w:r>
        <w:rPr>
          <w:rFonts w:ascii="Arial" w:hAnsi="Arial" w:cs="Arial" w:eastAsia="Arial"/>
          <w:sz w:val="21"/>
          <w:szCs w:val="21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Steam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tilte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faint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bzzzz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86B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immediatel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treading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4" w:after="0" w:line="240" w:lineRule="auto"/>
        <w:ind w:left="113" w:right="101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,alway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Flicks-the-win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treadin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completed,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" w:after="0" w:line="240" w:lineRule="auto"/>
        <w:ind w:left="878" w:right="-20"/>
        <w:jc w:val="left"/>
        <w:tabs>
          <w:tab w:pos="232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spacing w:val="0"/>
          <w:w w:val="233"/>
        </w:rPr>
        <w:t>m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233"/>
        </w:rPr>
        <w:t>oo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0" w:after="0" w:line="222" w:lineRule="exact"/>
        <w:ind w:left="151" w:right="137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Rotate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circle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86D,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releases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62" w:lineRule="auto"/>
        <w:ind w:left="146" w:right="58" w:firstLine="-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Steam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Head-turning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emittin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grunt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uig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uig-ui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274"/>
        </w:rPr>
        <w:t>..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274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31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Finally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bathe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wings.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64" w:right="263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10"/>
        </w:rPr>
        <w:t>MERGANSERS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62" w:lineRule="auto"/>
        <w:ind w:left="151" w:right="106" w:firstLine="317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traditionall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tinct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subfamil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basi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structure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fallac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divisio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repeatedl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pointe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authors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204" w:footer="1076552269" w:top="1060" w:bottom="280" w:left="900" w:right="880"/>
          <w:headerReference w:type="odd" r:id="rId134"/>
          <w:pgSz w:w="8280" w:h="12960"/>
        </w:sectPr>
      </w:pPr>
      <w:rPr/>
    </w:p>
    <w:p>
      <w:pPr>
        <w:spacing w:before="68" w:after="0" w:line="250" w:lineRule="auto"/>
        <w:ind w:left="102" w:right="6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entirel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analogou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unjustifie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separatio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shovelerlike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Anas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grade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Ana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grade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into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shovelers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evidence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smew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closel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  <w:i/>
        </w:rPr>
        <w:t>Bucephal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7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Mergu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anatomical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behavioral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respect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deserve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generic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separatio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eyes.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7" w:right="2403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Hoode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Merganse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Mergu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cucullatus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7" w:lineRule="auto"/>
        <w:ind w:left="112" w:right="43" w:firstLine="32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between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  <w:i/>
        </w:rPr>
        <w:t>Bucephal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Mergus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brownis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tone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parts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suffuse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cheeks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stripe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Juvenile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generall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semble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speculum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secondaries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nuptial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unique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erectable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vermiculated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brown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flanks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otherwise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tracheal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tube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enlarge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terio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relativel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membranaceous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fenestrae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illustratio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Johnsgard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8"/>
        </w:rPr>
        <w:t>I96Ic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8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1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restricte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North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America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sympatric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  <w:i/>
        </w:rPr>
        <w:t>Bucephal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hybrids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reporte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goldeneye.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7" w:lineRule="exact"/>
        <w:ind w:left="45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General</w:t>
      </w:r>
      <w:r>
        <w:rPr>
          <w:rFonts w:ascii="Times New Roman" w:hAnsi="Times New Roman" w:cs="Times New Roman" w:eastAsia="Times New Roman"/>
          <w:sz w:val="23"/>
          <w:szCs w:val="23"/>
          <w:spacing w:val="22"/>
          <w:w w:val="9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behavior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9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primaril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freshwater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8" w:after="0" w:line="259" w:lineRule="auto"/>
        <w:ind w:left="122" w:right="4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especiall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woodlan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ponds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swamps.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merganser-type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consume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fairly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quantitie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animal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material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Preflight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noted.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5" w:lineRule="exact"/>
        <w:ind w:left="44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  <w:i/>
        </w:rPr>
        <w:t>Agonistic</w:t>
      </w:r>
      <w:r>
        <w:rPr>
          <w:rFonts w:ascii="Times New Roman" w:hAnsi="Times New Roman" w:cs="Times New Roman" w:eastAsia="Times New Roman"/>
          <w:sz w:val="23"/>
          <w:szCs w:val="23"/>
          <w:spacing w:val="39"/>
          <w:w w:val="93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3"/>
          <w:szCs w:val="23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  <w:i/>
        </w:rPr>
        <w:t>female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mer­</w:t>
      </w:r>
    </w:p>
    <w:p>
      <w:pPr>
        <w:spacing w:before="18" w:after="0" w:line="260" w:lineRule="auto"/>
        <w:ind w:left="126" w:right="49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ganse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active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seems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elicitin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definite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Inciting.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pointin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NumType w:start="299"/>
          <w:pgMar w:header="1217" w:footer="0" w:top="1520" w:bottom="280" w:left="920" w:right="940"/>
          <w:headerReference w:type="odd" r:id="rId135"/>
          <w:headerReference w:type="even" r:id="rId136"/>
          <w:pgSz w:w="8280" w:h="12960"/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5" w:lineRule="auto"/>
        <w:ind w:left="126" w:right="65" w:firstLine="-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"Bobbing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smews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rapid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pointin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unfavore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male,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immediatel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jerk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depressed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hoarse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ga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5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preliminar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pointin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lacking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exactl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Bobbin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primaril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Pumping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exactl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male.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51" w:lineRule="exact"/>
        <w:ind w:left="43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male.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mergansers</w:t>
      </w:r>
    </w:p>
    <w:p>
      <w:pPr>
        <w:spacing w:before="20" w:after="0" w:line="240" w:lineRule="auto"/>
        <w:ind w:left="126" w:right="9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numerou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elsewhere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7" w:after="0" w:line="240" w:lineRule="auto"/>
        <w:ind w:left="130" w:right="73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Johnsgard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196Id).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1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Crest-raisin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Fig.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7" w:after="0" w:line="258" w:lineRule="auto"/>
        <w:ind w:left="116" w:right="51" w:firstLine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87C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raisin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Head-shakin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87D),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1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raisin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front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Head-thro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87E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extreme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neck-stretchin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Head-throw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accompanie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rolling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froglike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crrrroooo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brough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returne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its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normal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position,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Turns-the-back-of-the-head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Sometimes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Head-shakes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hollo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i/>
        </w:rPr>
        <w:t>pop.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performs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silent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Pumpin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87B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diagonal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Tail-cockin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Turning-the-back-of-the-hea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depresse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Fig.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4" w:lineRule="exact"/>
        <w:ind w:left="126" w:right="6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7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ornamental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tertial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repeatedl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lifted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0" w:after="0" w:line="259" w:lineRule="auto"/>
        <w:ind w:left="116" w:right="68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lowered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constitute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Wing-Happin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performed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erected.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7" w:lineRule="exact"/>
        <w:ind w:left="44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Copulatory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behavior.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copulatory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hooded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5" w:after="0" w:line="259" w:lineRule="auto"/>
        <w:ind w:left="98" w:right="88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exhibit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affinitie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group.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Copula­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initiate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mutual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87F),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fe­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surface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immediatel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begin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erect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jerk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similar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"Pouting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smews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Wing-and­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leg-stretc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independent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Preening-dorsally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replace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ritual-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center"/>
        <w:spacing w:after="0"/>
        <w:sectPr>
          <w:pgMar w:header="1217" w:footer="0" w:top="1420" w:bottom="280" w:left="940" w:right="900"/>
          <w:pgSz w:w="8280" w:h="12960"/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3.600008pt;height:65.28pt;mso-position-horizontal-relative:char;mso-position-vertical-relative:line" type="#_x0000_t75">
            <v:imagedata r:id="rId1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44" w:after="0" w:line="135" w:lineRule="exact"/>
        <w:ind w:left="317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v:shape style="position:absolute;margin-left:49.919998pt;margin-top:31.067204pt;width:127.68pt;height:128.639999pt;mso-position-horizontal-relative:page;mso-position-vertical-relative:paragraph;z-index:-1960" type="#_x0000_t75">
            <v:imagedata r:id="rId140" o:title=""/>
          </v:shape>
        </w:pict>
      </w:r>
      <w:r>
        <w:rPr/>
        <w:pict>
          <v:shape style="position:absolute;margin-left:216pt;margin-top:-101.412811pt;width:151.679993pt;height:111.360001pt;mso-position-horizontal-relative:page;mso-position-vertical-relative:paragraph;z-index:-1959" type="#_x0000_t75">
            <v:imagedata r:id="rId141" o:title=""/>
          </v:shape>
        </w:pict>
      </w:r>
      <w:r>
        <w:rPr/>
        <w:pict>
          <v:shape style="position:absolute;margin-left:245.759995pt;margin-top:60.827206pt;width:116.160004pt;height:101.760002pt;mso-position-horizontal-relative:page;mso-position-vertical-relative:paragraph;z-index:-1958" type="#_x0000_t75">
            <v:imagedata r:id="rId142" o:title="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7" w:lineRule="exact"/>
        <w:ind w:left="3624" w:right="2705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82"/>
        </w:rPr>
        <w:t>E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1.119997pt;height:114.24pt;mso-position-horizontal-relative:char;mso-position-vertical-relative:line" type="#_x0000_t75">
            <v:imagedata r:id="rId14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0" w:after="0" w:line="240" w:lineRule="auto"/>
        <w:ind w:left="18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212.160004pt;margin-top:-73.942131pt;width:147.840002pt;height:74.88pt;mso-position-horizontal-relative:page;mso-position-vertical-relative:paragraph;z-index:-1957" type="#_x0000_t75">
            <v:imagedata r:id="rId144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  <w:i/>
        </w:rPr>
        <w:t>Figure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87.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Merganser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28" w:lineRule="exact"/>
        <w:ind w:left="36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Turning-the-back-of-the-hea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low­</w:t>
      </w:r>
    </w:p>
    <w:p>
      <w:pPr>
        <w:spacing w:before="9" w:after="0" w:line="240" w:lineRule="auto"/>
        <w:ind w:left="104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intensit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movements.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2" w:after="0" w:line="255" w:lineRule="auto"/>
        <w:ind w:left="1059" w:right="123" w:firstLine="-69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B.</w:t>
      </w:r>
      <w:r>
        <w:rPr>
          <w:rFonts w:ascii="Arial" w:hAnsi="Arial" w:cs="Arial" w:eastAsia="Arial"/>
          <w:sz w:val="18"/>
          <w:szCs w:val="18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Pumpin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appears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swollen.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3" w:lineRule="exact"/>
        <w:ind w:left="37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Crest-raising.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8" w:after="0" w:line="255" w:lineRule="auto"/>
        <w:ind w:left="365" w:right="2582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Head-shakin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precedin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Head-throw.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Head-throw.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40" w:lineRule="auto"/>
        <w:ind w:left="37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display.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NumType w:start="301"/>
          <w:pgMar w:header="1126" w:footer="0" w:top="1420" w:bottom="280" w:left="860" w:right="940"/>
          <w:headerReference w:type="odd" r:id="rId137"/>
          <w:headerReference w:type="even" r:id="rId138"/>
          <w:pgSz w:w="8280" w:h="1296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6.159998pt;height:38.4pt;mso-position-horizontal-relative:char;mso-position-vertical-relative:line" type="#_x0000_t75">
            <v:imagedata r:id="rId1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7" w:after="0" w:line="240" w:lineRule="auto"/>
        <w:ind w:left="615" w:right="-20"/>
        <w:jc w:val="left"/>
        <w:tabs>
          <w:tab w:pos="388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53.759998pt;margin-top:-98.881752pt;width:111.360001pt;height:48pt;mso-position-horizontal-relative:page;mso-position-vertical-relative:paragraph;z-index:-1956" type="#_x0000_t75">
            <v:imagedata r:id="rId146" o:title=""/>
          </v:shape>
        </w:pict>
      </w:r>
      <w:r>
        <w:rPr/>
        <w:pict>
          <v:shape style="position:absolute;margin-left:215.039993pt;margin-top:-99.841774pt;width:148.800003pt;height:120pt;mso-position-horizontal-relative:page;mso-position-vertical-relative:paragraph;z-index:-1953" type="#_x0000_t75">
            <v:imagedata r:id="rId147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spacing w:val="0"/>
          <w:w w:val="103"/>
          <w:position w:val="0"/>
        </w:rPr>
        <w:t>D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9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3.759998pt;margin-top:-6.719994pt;width:169.919998pt;height:118.080002pt;mso-position-horizontal-relative:page;mso-position-vertical-relative:paragraph;z-index:-1955" type="#_x0000_t75">
            <v:imagedata r:id="rId148" o:title=""/>
          </v:shape>
        </w:pict>
      </w:r>
      <w:r>
        <w:rPr/>
        <w:pict>
          <v:shape style="width:122.879994pt;height:108.48pt;mso-position-horizontal-relative:char;mso-position-vertical-relative:line" type="#_x0000_t75">
            <v:imagedata r:id="rId1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6" w:after="0" w:line="189" w:lineRule="exact"/>
        <w:ind w:left="601" w:right="-20"/>
        <w:jc w:val="left"/>
        <w:tabs>
          <w:tab w:pos="39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-1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72"/>
          <w:position w:val="1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1" w:after="0" w:line="240" w:lineRule="auto"/>
        <w:ind w:left="587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246.720001pt;margin-top:-48.152134pt;width:118.080002pt;height:63.360001pt;mso-position-horizontal-relative:page;mso-position-vertical-relative:paragraph;z-index:-1952" type="#_x0000_t75">
            <v:imagedata r:id="rId150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42" w:after="0" w:line="240" w:lineRule="auto"/>
        <w:ind w:left="136" w:right="3967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54.720001pt;margin-top:-109.421494pt;width:175.679993pt;height:110.400002pt;mso-position-horizontal-relative:page;mso-position-vertical-relative:paragraph;z-index:-1954" type="#_x0000_t75">
            <v:imagedata r:id="rId151" o:title="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Figur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88.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Merganser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3" w:after="0" w:line="240" w:lineRule="auto"/>
        <w:ind w:left="35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A-F.</w:t>
      </w:r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Behavior.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24" w:lineRule="exact"/>
        <w:ind w:left="1034" w:right="193" w:firstLine="-68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Water-twitchin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Jabbing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46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Prone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Compare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85F.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260" w:lineRule="auto"/>
        <w:ind w:left="1043" w:right="193" w:firstLine="-69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B.</w:t>
      </w:r>
      <w:r>
        <w:rPr>
          <w:rFonts w:ascii="Arial" w:hAnsi="Arial" w:cs="Arial" w:eastAsia="Arial"/>
          <w:sz w:val="18"/>
          <w:szCs w:val="18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Wing-flapping.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expande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orientatio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female.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3" w:lineRule="exact"/>
        <w:ind w:left="36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Preening-behind-the-win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(or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behin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raise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wing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).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Compare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3" w:after="0" w:line="240" w:lineRule="auto"/>
        <w:ind w:left="1005" w:right="467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86C.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2" w:after="0" w:line="255" w:lineRule="auto"/>
        <w:ind w:left="1238" w:right="209" w:firstLine="-88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E.</w:t>
      </w:r>
      <w:r>
        <w:rPr>
          <w:rFonts w:ascii="Arial" w:hAnsi="Arial" w:cs="Arial" w:eastAsia="Arial"/>
          <w:sz w:val="18"/>
          <w:szCs w:val="1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Tackin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turnin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alternate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female'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view.</w:t>
      </w:r>
    </w:p>
    <w:p>
      <w:pPr>
        <w:spacing w:before="0" w:after="0" w:line="240" w:lineRule="auto"/>
        <w:ind w:left="36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Mounting.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Mar w:header="1126" w:footer="0" w:top="1460" w:bottom="280" w:left="960" w:right="800"/>
          <w:pgSz w:w="8280" w:h="12960"/>
        </w:sectPr>
      </w:pPr>
      <w:rPr/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8" w:lineRule="auto"/>
        <w:ind w:left="118" w:right="74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energetic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Water-twitchin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Jabbing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4"/>
          <w:i/>
        </w:rPr>
        <w:t>88A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4"/>
          <w:i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1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eral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Jabs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stops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Wing­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88B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settle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rapid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dorsall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raised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88C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Precopulatory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Steamin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approache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"Tacking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route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88D,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2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head-jerkin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alternatel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present­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view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mount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her;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raise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Flicks-the-win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treading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treadin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retain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nape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Rotate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nearl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circle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release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Steam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Crest­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raise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feet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beginnin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Plunge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surface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feet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Steamin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Head-turnin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definitel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distances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considerable.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71" w:right="388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  <w:i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  <w:i/>
        </w:rPr>
        <w:t>Mergu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  <w:i/>
        </w:rPr>
        <w:t>albellus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  <w:i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3" w:lineRule="auto"/>
        <w:ind w:left="166" w:right="50" w:firstLine="317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certainly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  <w:i/>
        </w:rPr>
        <w:t>Bucephal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8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Mergus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young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clearl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  <w:i/>
        </w:rPr>
        <w:t>Bucephal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8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Mergu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Juvenile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distinct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extension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brown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cheek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throat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woul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produce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goldeneye-like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nuptial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Bucephala-like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9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only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varyin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diameter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Smew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widel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Europe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Asia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sympatric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Chinese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merganser.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reported.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50" w:lineRule="exact"/>
        <w:ind w:left="51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General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9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behavior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9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Smew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relativel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small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degree;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8" w:after="0" w:line="240" w:lineRule="auto"/>
        <w:ind w:left="195" w:right="5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consume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aquatic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insect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larvae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golden-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126" w:footer="0" w:top="1460" w:bottom="280" w:left="880" w:right="920"/>
          <w:pgSz w:w="8280" w:h="12960"/>
        </w:sectPr>
      </w:pPr>
      <w:rPr/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9" w:lineRule="auto"/>
        <w:ind w:left="118" w:right="85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eyes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doub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explain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wild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mergansers,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smew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tree-nesters.</w:t>
      </w:r>
    </w:p>
    <w:p>
      <w:pPr>
        <w:spacing w:before="3" w:after="0" w:line="258" w:lineRule="auto"/>
        <w:ind w:left="127" w:right="58" w:firstLine="31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takes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active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energetic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affair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harsh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rattlin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krrrrr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krrrrrr,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emitte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intensitie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loude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version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violent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up­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lunges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pointe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sharpl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down­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89A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Hollom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(1937)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clearl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Bobbing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but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expres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energetic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movements.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pointin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involve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certainl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Inciting.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58" w:lineRule="auto"/>
        <w:ind w:left="127" w:right="44" w:firstLine="32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description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Hollom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(19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16"/>
        </w:rPr>
        <w:t>3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7)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1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Lebret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3"/>
        </w:rPr>
        <w:t>(1958b)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fairl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Hollom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termi­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nolog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Wing-flapping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"Pouting: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smoot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Bridling-like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back,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remainin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87F).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performed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standin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swimming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mechanical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rattle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which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Lebret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noise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wristwatch.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Poutin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forehea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erecte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shagg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V-patter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nape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erecte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Neck-stretching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accompanie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rattlin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during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Poutin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89C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1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elaborate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Head­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90A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unexpectedl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Pouting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perhap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exaggerate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versio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sud­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flun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raisin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axi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45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stop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brough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manne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Bobbing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pointe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sharpl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V-patter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nape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visible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obviou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Lebret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3"/>
        </w:rPr>
        <w:t>(1958b)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reporte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splashe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behind.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Pouting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somewhat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louder.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Turn-the-back-of-the-hea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especially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126" w:footer="0" w:top="1460" w:bottom="280" w:left="900" w:right="940"/>
          <w:pgSz w:w="8280" w:h="12960"/>
        </w:sectPr>
      </w:pPr>
      <w:rPr/>
    </w:p>
    <w:p>
      <w:pPr>
        <w:spacing w:before="1" w:after="0" w:line="240" w:lineRule="auto"/>
        <w:ind w:left="465" w:right="-265"/>
        <w:jc w:val="left"/>
        <w:tabs>
          <w:tab w:pos="342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48pt;margin-top:32.69001pt;width:124.800003pt;height:61.439999pt;mso-position-horizontal-relative:page;mso-position-vertical-relative:paragraph;z-index:-1951" type="#_x0000_t75">
            <v:imagedata r:id="rId152" o:title=""/>
          </v:shape>
        </w:pict>
      </w:r>
      <w:r>
        <w:rPr>
          <w:rFonts w:ascii="Arial" w:hAnsi="Arial" w:cs="Arial" w:eastAsia="Arial"/>
          <w:sz w:val="13"/>
          <w:szCs w:val="13"/>
          <w:w w:val="92"/>
        </w:rPr>
        <w:t>A</w:t>
      </w:r>
      <w:r>
        <w:rPr>
          <w:rFonts w:ascii="Arial" w:hAnsi="Arial" w:cs="Arial" w:eastAsia="Arial"/>
          <w:sz w:val="13"/>
          <w:szCs w:val="13"/>
          <w:w w:val="100"/>
        </w:rPr>
        <w:tab/>
      </w:r>
      <w:r>
        <w:rPr>
          <w:rFonts w:ascii="Arial" w:hAnsi="Arial" w:cs="Arial" w:eastAsia="Arial"/>
          <w:sz w:val="13"/>
          <w:szCs w:val="13"/>
          <w:w w:val="100"/>
        </w:rPr>
        <w:pict>
          <v:shape style="width:148.800003pt;height:108.480003pt;mso-position-horizontal-relative:char;mso-position-vertical-relative:line" type="#_x0000_t75">
            <v:imagedata r:id="rId153" o:title=""/>
          </v:shape>
        </w:pict>
      </w:r>
      <w:r>
        <w:rPr>
          <w:rFonts w:ascii="Arial" w:hAnsi="Arial" w:cs="Arial" w:eastAsia="Arial"/>
          <w:sz w:val="13"/>
          <w:szCs w:val="13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16pt;margin-top:-29.760006pt;width:142.080pt;height:78.72pt;mso-position-horizontal-relative:page;mso-position-vertical-relative:paragraph;z-index:-1949" type="#_x0000_t75">
            <v:imagedata r:id="rId154" o:title=""/>
          </v:shape>
        </w:pict>
      </w:r>
      <w:r>
        <w:rPr/>
        <w:pict>
          <v:shape style="width:148.800003pt;height:51.84pt;mso-position-horizontal-relative:char;mso-position-vertical-relative:line" type="#_x0000_t75">
            <v:imagedata r:id="rId1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96" w:lineRule="exact"/>
        <w:ind w:left="493" w:right="-20"/>
        <w:jc w:val="left"/>
        <w:tabs>
          <w:tab w:pos="37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3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spacing w:val="-18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3"/>
        </w:rPr>
      </w:r>
      <w:r>
        <w:rPr>
          <w:rFonts w:ascii="Arial" w:hAnsi="Arial" w:cs="Arial" w:eastAsia="Arial"/>
          <w:sz w:val="14"/>
          <w:szCs w:val="14"/>
          <w:spacing w:val="0"/>
          <w:w w:val="75"/>
          <w:position w:val="-1"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.279997pt;height:69.12pt;mso-position-horizontal-relative:char;mso-position-vertical-relative:line" type="#_x0000_t75">
            <v:imagedata r:id="rId1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7" w:after="0" w:line="240" w:lineRule="auto"/>
        <w:ind w:left="15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38.240005pt;margin-top:-81.599976pt;width:39.360002pt;height:72.960pt;mso-position-horizontal-relative:page;mso-position-vertical-relative:paragraph;z-index:-1950" type="#_x0000_t75">
            <v:imagedata r:id="rId157" o:title=""/>
          </v:shape>
        </w:pict>
      </w:r>
      <w:r>
        <w:rPr/>
        <w:pict>
          <v:shape style="position:absolute;margin-left:218.880005pt;margin-top:-70.079979pt;width:139.199997pt;height:72pt;mso-position-horizontal-relative:page;mso-position-vertical-relative:paragraph;z-index:-1948" type="#_x0000_t75">
            <v:imagedata r:id="rId158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Figure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89.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Smew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" w:after="0" w:line="258" w:lineRule="auto"/>
        <w:ind w:left="1221" w:right="203" w:firstLine="-88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A,</w:t>
      </w:r>
      <w:r>
        <w:rPr>
          <w:rFonts w:ascii="Arial" w:hAnsi="Arial" w:cs="Arial" w:eastAsia="Arial"/>
          <w:sz w:val="19"/>
          <w:szCs w:val="19"/>
          <w:spacing w:val="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B.</w:t>
      </w:r>
      <w:r>
        <w:rPr>
          <w:rFonts w:ascii="Arial" w:hAnsi="Arial" w:cs="Arial" w:eastAsia="Arial"/>
          <w:sz w:val="18"/>
          <w:szCs w:val="18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Bobbing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smew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Turns-the-back-of-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the-head.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5" w:lineRule="exact"/>
        <w:ind w:left="34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Neck-stretchin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smews.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3" w:after="0" w:line="255" w:lineRule="auto"/>
        <w:ind w:left="346" w:right="240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Turning-the-back-of-the-hea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smew.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Crest-raisin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smew.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" w:after="0" w:line="240" w:lineRule="auto"/>
        <w:ind w:left="34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Poutin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smew;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alternate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Mar w:header="1126" w:footer="0" w:top="1460" w:bottom="280" w:left="820" w:right="960"/>
          <w:pgSz w:w="8280" w:h="12960"/>
        </w:sectPr>
      </w:pPr>
      <w:rPr/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5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64.320000pt;margin-top:-26.87999pt;width:60.48pt;height:96.0pt;mso-position-horizontal-relative:page;mso-position-vertical-relative:paragraph;z-index:-1947" type="#_x0000_t75">
            <v:imagedata r:id="rId159" o:title=""/>
          </v:shape>
        </w:pict>
      </w:r>
      <w:r>
        <w:rPr/>
        <w:pict>
          <v:shape style="width:144.960003pt;height:39.36pt;mso-position-horizontal-relative:char;mso-position-vertical-relative:line" type="#_x0000_t75">
            <v:imagedata r:id="rId1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9" w:lineRule="exact"/>
        <w:ind w:left="3258" w:right="3008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3"/>
          <w:position w:val="-1"/>
        </w:rPr>
        <w:t>D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98.559998pt;margin-top:17.279999pt;width:66.239998pt;height:20.16pt;mso-position-horizontal-relative:page;mso-position-vertical-relative:paragraph;z-index:-1946" type="#_x0000_t75">
            <v:imagedata r:id="rId161" o:title=""/>
          </v:shape>
        </w:pict>
      </w:r>
      <w:r>
        <w:rPr/>
        <w:pict>
          <v:shape style="width:76.800003pt;height:44.16pt;mso-position-horizontal-relative:char;mso-position-vertical-relative:line" type="#_x0000_t75">
            <v:imagedata r:id="rId16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81" w:lineRule="exact"/>
        <w:ind w:left="366" w:right="-20"/>
        <w:jc w:val="left"/>
        <w:tabs>
          <w:tab w:pos="32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6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3228" w:right="307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52.799999pt;margin-top:-111.301262pt;width:122.879997pt;height:122.879997pt;mso-position-horizontal-relative:page;mso-position-vertical-relative:paragraph;z-index:-1945" type="#_x0000_t75">
            <v:imagedata r:id="rId163" o:title=""/>
          </v:shape>
        </w:pict>
      </w:r>
      <w:r>
        <w:rPr/>
        <w:pict>
          <v:shape style="position:absolute;margin-left:227.520004pt;margin-top:-61.38126pt;width:137.279999pt;height:72.959999pt;mso-position-horizontal-relative:page;mso-position-vertical-relative:paragraph;z-index:-1944" type="#_x0000_t75">
            <v:imagedata r:id="rId164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8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14" w:lineRule="exact"/>
        <w:ind w:left="15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  <w:i/>
          <w:position w:val="-1"/>
        </w:rPr>
        <w:t>Figure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9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90.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Smew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6" w:after="0" w:line="240" w:lineRule="auto"/>
        <w:ind w:left="1220" w:right="96" w:firstLine="-88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A,</w:t>
      </w:r>
      <w:r>
        <w:rPr>
          <w:rFonts w:ascii="Arial" w:hAnsi="Arial" w:cs="Arial" w:eastAsia="Arial"/>
          <w:sz w:val="19"/>
          <w:szCs w:val="19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Stage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Head-flin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smew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asymmetrical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positio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head.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20" w:lineRule="exact"/>
        <w:ind w:left="34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C-F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behavior.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16" w:lineRule="exact"/>
        <w:ind w:left="34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smew.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16" w:lineRule="exact"/>
        <w:ind w:left="342" w:right="300" w:firstLine="-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tilte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shake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frequently.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Preening-dorsall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male.</w:t>
      </w:r>
    </w:p>
    <w:p>
      <w:pPr>
        <w:spacing w:before="5" w:after="0" w:line="240" w:lineRule="auto"/>
        <w:ind w:left="34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Flick-of-the-win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treading.</w:t>
      </w:r>
    </w:p>
    <w:p>
      <w:pPr>
        <w:jc w:val="left"/>
        <w:spacing w:after="0"/>
        <w:sectPr>
          <w:pgMar w:header="1126" w:footer="0" w:top="1460" w:bottom="280" w:left="940" w:right="880"/>
          <w:pgSz w:w="8280" w:h="12960"/>
        </w:sectPr>
      </w:pPr>
      <w:rPr/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9" w:lineRule="auto"/>
        <w:ind w:left="104" w:right="9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Bobbing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remale.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courtship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prob­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shoul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considere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invitatio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copulation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Mr.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Vincent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comm.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attac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frequentl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goldeneyes.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50" w:lineRule="exact"/>
        <w:ind w:left="43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Copulatory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sexes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typicall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ritualized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0" w:after="0" w:line="248" w:lineRule="auto"/>
        <w:ind w:left="95" w:right="85" w:firstLine="-29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90C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Bobbin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preferre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differ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merganser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30-degree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angle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quivere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frequently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90D).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make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repeate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movements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together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Upward-stretches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Preening-dorsall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90E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possibly,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Preening-behind-the-wing.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repeatedl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approache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retreats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suddenl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erect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herself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Bob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times,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Water-twitching,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single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instance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Preening-behind-the-win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ap­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peare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normal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preening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finall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succeed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mountin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Flicks-the-wing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5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" w:after="0" w:line="248" w:lineRule="auto"/>
        <w:ind w:left="133" w:right="47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90F).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treadin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release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im­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mediatel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Head-fling;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Turning-the-back-of-the-hea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her.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Whethe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postcopulator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shoul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considere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Steamin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doubtful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lack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stereotype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appearance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Steamin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goldeneyes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eiders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merganser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follow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closel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behin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Bobbin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usual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fashion.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57" w:right="2126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Brazilia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  <w:i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  <w:i/>
        </w:rPr>
        <w:t>Mergu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1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  <w:i/>
        </w:rPr>
        <w:t>octosetaceus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i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9" w:lineRule="auto"/>
        <w:ind w:left="147" w:right="43" w:firstLine="316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Brazilia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represent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iso­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derivative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norther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earlie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origi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develope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unusual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fea­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tures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incomplete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breast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streake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cheek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norther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brownis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coloratio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downies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smew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adults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sexe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colore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alike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metallic-gree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narro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crests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rest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uniforml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brown,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usual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speculum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secondaries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1126" w:footer="0" w:top="1420" w:bottom="280" w:left="920" w:right="940"/>
          <w:pgSz w:w="8280" w:h="1296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8" w:lineRule="auto"/>
        <w:ind w:left="114" w:right="79" w:firstLine="-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trachea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Humphre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(1955)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simi­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affinitie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merganser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restricted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southeaster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Sout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America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sympatric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relatives.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" w:after="0" w:line="248" w:lineRule="auto"/>
        <w:ind w:left="119" w:right="79" w:firstLine="33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Accordin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Partridge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(1956)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rare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shy,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rive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stream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dweller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Partridge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account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feedin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nestin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goosander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tree-hole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nester.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55" w:lineRule="exact"/>
        <w:ind w:left="43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  <w:i/>
        </w:rPr>
        <w:t>Agonistic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  <w:i/>
        </w:rPr>
        <w:t>male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Partridge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(1956)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6" w:after="0" w:line="248" w:lineRule="auto"/>
        <w:ind w:left="105" w:right="73" w:firstLine="10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believe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observa­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Giai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(1950),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circula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swimming,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paddlin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displays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altogethe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ganser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probable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undescribed.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55" w:lineRule="exact"/>
        <w:ind w:left="43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i/>
        </w:rPr>
        <w:t>Copulatory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Partridge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(1956)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copulation.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6" w:after="0" w:line="248" w:lineRule="auto"/>
        <w:ind w:left="119" w:right="61" w:firstLine="-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bathing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mounted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totall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submerged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treading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"uttere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cry,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bathed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quite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studied.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24" w:right="223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Mergu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serrator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9" w:lineRule="auto"/>
        <w:ind w:left="119" w:right="52" w:firstLine="326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close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Chinese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Red-breaste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somewhat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darker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Chinese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downies;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other­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wise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identical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juvenile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adult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darke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contrastin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Chinese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pattern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wing-speculum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patterns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Red-breaste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unique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reddish-brow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breast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shoulde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patterns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trachea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gradual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enlargement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very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proximatel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equall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inflate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left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illustra­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Johnsgard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196lc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red-breaste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widel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tribute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throughout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Norther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Hemisphere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sympatric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norther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Mergu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Bucephala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definite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known,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mixe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pair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1126" w:footer="0" w:top="1420" w:bottom="280" w:left="980" w:right="880"/>
          <w:pgSz w:w="8280" w:h="12960"/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3" w:after="0" w:line="259" w:lineRule="auto"/>
        <w:ind w:left="117" w:right="81" w:firstLine="-14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Wildfowl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Trust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hatche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week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represent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cross.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" w:after="0" w:line="259" w:lineRule="auto"/>
        <w:ind w:left="117" w:right="70" w:firstLine="32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distributio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ecolog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red-breasted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hole-nester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ground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dark-colore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down.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Preflight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swimming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outstretche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tilte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Head-shaking.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" w:after="0" w:line="258" w:lineRule="auto"/>
        <w:ind w:left="117" w:right="47" w:firstLine="32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rather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aggressive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active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Curt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13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3"/>
        </w:rPr>
        <w:t>1954)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Ringl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12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1951)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men­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tione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head-noddin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such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  <w:i/>
        </w:rPr>
        <w:t>krrrr-krrr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  <w:i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emitted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Bobbin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smews.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normal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position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suddenly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lurche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pointed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repeate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twice;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smew'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Bobbing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longe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quence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rare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obvious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sideway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pointin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possibl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lackin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mergansers.</w:t>
      </w:r>
    </w:p>
    <w:p>
      <w:pPr>
        <w:spacing w:before="4" w:after="0" w:line="260" w:lineRule="auto"/>
        <w:ind w:left="126" w:right="47" w:firstLine="317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Crouche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somewhat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underwate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attack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Armstron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44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19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2"/>
        </w:rPr>
        <w:t>4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1"/>
        </w:rPr>
        <w:t>7)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report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surface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closed-win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"Sprint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92E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attack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close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simply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attract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attention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Beside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Sprint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extremel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variable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collec­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tivel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"Knicks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Germa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"bending"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consists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basicall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Salute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Curtsy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simplest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earl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normal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positio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suddenl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jerk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diagonally,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straight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Salute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secon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pull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catlike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126" w:footer="0" w:top="1420" w:bottom="280" w:left="920" w:right="940"/>
          <w:pgSz w:w="8280" w:h="12960"/>
        </w:sectPr>
      </w:pPr>
      <w:rPr/>
    </w:p>
    <w:p>
      <w:pPr>
        <w:spacing w:before="92" w:after="0" w:line="240" w:lineRule="auto"/>
        <w:ind w:left="10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213.832779pt;margin-top:3.636781pt;width:148.334442pt;height:105.953178pt;mso-position-horizontal-relative:page;mso-position-vertical-relative:paragraph;z-index:-1942" type="#_x0000_t75">
            <v:imagedata r:id="rId165" o:title=""/>
          </v:shape>
        </w:pict>
      </w:r>
      <w:r>
        <w:rPr/>
        <w:pict>
          <v:shape style="width:119.438126pt;height:114.62207pt;mso-position-horizontal-relative:char;mso-position-vertical-relative:line" type="#_x0000_t75">
            <v:imagedata r:id="rId1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                      </w:t>
      </w:r>
      <w:r>
        <w:rPr>
          <w:rFonts w:ascii="Arial" w:hAnsi="Arial" w:cs="Arial" w:eastAsia="Arial"/>
          <w:sz w:val="13"/>
          <w:szCs w:val="13"/>
          <w:spacing w:val="0"/>
          <w:w w:val="106"/>
          <w:position w:val="0"/>
        </w:rPr>
        <w:t>D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97.458191pt;margin-top:14.448159pt;width:166.635452pt;height:68.387962pt;mso-position-horizontal-relative:page;mso-position-vertical-relative:paragraph;z-index:-1941" type="#_x0000_t75">
            <v:imagedata r:id="rId167" o:title=""/>
          </v:shape>
        </w:pict>
      </w:r>
      <w:r>
        <w:rPr/>
        <w:pict>
          <v:shape style="width:129.600006pt;height:76.8pt;mso-position-horizontal-relative:char;mso-position-vertical-relative:line" type="#_x0000_t75">
            <v:imagedata r:id="rId16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2" w:after="0" w:line="240" w:lineRule="auto"/>
        <w:ind w:left="30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</w:rPr>
        <w:t>B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86" w:right="-20"/>
        <w:jc w:val="left"/>
        <w:tabs>
          <w:tab w:pos="392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55.866222pt;margin-top:-53.242836pt;width:100.173912pt;height:67.424751pt;mso-position-horizontal-relative:page;mso-position-vertical-relative:paragraph;z-index:-1943" type="#_x0000_t75">
            <v:imagedata r:id="rId169" o:title=""/>
          </v:shape>
        </w:pict>
      </w:r>
      <w:r>
        <w:rPr/>
        <w:pict>
          <v:shape style="position:absolute;margin-left:233.096985pt;margin-top:-59.022095pt;width:130.033447pt;height:73.20401pt;mso-position-horizontal-relative:page;mso-position-vertical-relative:paragraph;z-index:-1940" type="#_x0000_t75">
            <v:imagedata r:id="rId170" o:title="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217"/>
          <w:i/>
        </w:rPr>
        <w:t>e:-­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7"/>
        </w:rPr>
        <w:t>F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26" w:lineRule="exact"/>
        <w:ind w:left="16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  <w:position w:val="-1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>91.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position w:val="-1"/>
        </w:rPr>
        <w:t>Red-breaste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96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Merganser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3" w:after="0" w:line="240" w:lineRule="auto"/>
        <w:ind w:left="35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A,</w:t>
      </w:r>
      <w:r>
        <w:rPr>
          <w:rFonts w:ascii="Arial" w:hAnsi="Arial" w:cs="Arial" w:eastAsia="Arial"/>
          <w:sz w:val="19"/>
          <w:szCs w:val="19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performin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Salute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2"/>
        </w:rPr>
        <w:t>(A)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2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Curts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on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land.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40" w:lineRule="auto"/>
        <w:ind w:left="36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</w:rPr>
        <w:t>C-F.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Knick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view.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auto"/>
        <w:ind w:left="36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Starrin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lowere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crest.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25" w:lineRule="exact"/>
        <w:ind w:left="36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Salute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posture.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24" w:lineRule="exact"/>
        <w:ind w:left="35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Curtsy.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15" w:lineRule="exact"/>
        <w:ind w:left="35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Finishin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position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wit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withdrawn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down,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40" w:lineRule="auto"/>
        <w:ind w:left="103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raised.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Mar w:header="1126" w:footer="0" w:top="1420" w:bottom="280" w:left="900" w:right="880"/>
          <w:pgSz w:w="8280" w:h="12960"/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9" w:lineRule="auto"/>
        <w:ind w:left="112" w:right="55" w:firstLine="1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yeow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uttere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91A,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begi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characteristic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"ready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91C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92A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withdraw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shoulders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erected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tilte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up­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ward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begins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suddenl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depressed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secon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suddenl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extende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diagonall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up­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forward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momentaril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"left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behind,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quickl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swing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Salute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generall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"profile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view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91D,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92B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marke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yeaw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instant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neck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weighte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brough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simultaneousl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pointe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downward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brought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Curts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raised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opene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pointe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courte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(or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faint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yeaw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uttere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91E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92C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displa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partiall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extende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92D),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strongl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withdraw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shoulder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pointe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downwar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feet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back-paddle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91F).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Turn-the-back-of-the-hea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courte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finale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bizarre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waterfowl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completel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Mergu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studie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synchron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near-synchrony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Turning-the-back-of-the­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certain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sometime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cocked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possibl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represent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Upward-stretc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Wing-Happin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court­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likel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ritualized.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6" w:after="0" w:line="247" w:lineRule="auto"/>
        <w:ind w:left="107" w:right="79" w:firstLine="336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Copulatory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inade­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quatel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evident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sexe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goosander,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peatedl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Drinks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Preens-dorsally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Wing-Haps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Upward­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stretch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thoug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particula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addition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fre­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quentl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rudimentar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Knicks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mount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immediatel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Knicks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approaching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manne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Tackin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merganser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7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33"/>
        </w:rPr>
        <w:t>It</w:t>
      </w:r>
      <w:r>
        <w:rPr>
          <w:rFonts w:ascii="Arial" w:hAnsi="Arial" w:cs="Arial" w:eastAsia="Arial"/>
          <w:sz w:val="23"/>
          <w:szCs w:val="23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whethe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Flick-of-the-wing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treading,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1126" w:footer="0" w:top="1420" w:bottom="280" w:left="920" w:right="920"/>
          <w:pgSz w:w="8280" w:h="12960"/>
        </w:sectPr>
      </w:pPr>
      <w:rPr/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246.720001pt;margin-top:72.959991pt;width:97.919999pt;height:89.28pt;mso-position-horizontal-relative:page;mso-position-vertical-relative:page;z-index:-1939" type="#_x0000_t75">
            <v:imagedata r:id="rId171" o:title=""/>
          </v:shape>
        </w:pict>
      </w:r>
      <w:r>
        <w:rPr>
          <w:sz w:val="20"/>
          <w:szCs w:val="20"/>
        </w:rPr>
      </w:r>
    </w:p>
    <w:p>
      <w:pPr>
        <w:spacing w:before="0" w:after="0" w:line="240" w:lineRule="auto"/>
        <w:ind w:left="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0.399998pt;height:76.8pt;mso-position-horizontal-relative:char;mso-position-vertical-relative:line" type="#_x0000_t75">
            <v:imagedata r:id="rId17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1.199995pt;height:118.08pt;mso-position-horizontal-relative:char;mso-position-vertical-relative:line" type="#_x0000_t75">
            <v:imagedata r:id="rId17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64" w:lineRule="exact"/>
        <w:ind w:left="438" w:right="-20"/>
        <w:jc w:val="left"/>
        <w:tabs>
          <w:tab w:pos="39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201.600006pt;margin-top:-86.399994pt;width:162.240001pt;height:85.44pt;mso-position-horizontal-relative:page;mso-position-vertical-relative:paragraph;z-index:-1938" type="#_x0000_t75">
            <v:imagedata r:id="rId174" o:title="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B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72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23.679993pt;margin-top:-4.799995pt;width:140.160003pt;height:95.04pt;mso-position-horizontal-relative:page;mso-position-vertical-relative:paragraph;z-index:-1937" type="#_x0000_t75">
            <v:imagedata r:id="rId175" o:title=""/>
          </v:shape>
        </w:pict>
      </w:r>
      <w:r>
        <w:rPr/>
        <w:pict>
          <v:shape style="width:144.960012pt;height:91.2pt;mso-position-horizontal-relative:char;mso-position-vertical-relative:line" type="#_x0000_t75">
            <v:imagedata r:id="rId17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7" w:after="0" w:line="240" w:lineRule="auto"/>
        <w:ind w:left="13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88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92.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Red-breaste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18" w:lineRule="exact"/>
        <w:ind w:left="32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A-D.</w:t>
      </w:r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Knick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view.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22" w:lineRule="exact"/>
        <w:ind w:left="32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A.</w:t>
      </w:r>
      <w:r>
        <w:rPr>
          <w:rFonts w:ascii="Arial" w:hAnsi="Arial" w:cs="Arial" w:eastAsia="Arial"/>
          <w:sz w:val="20"/>
          <w:szCs w:val="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Startin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posture.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" w:after="0" w:line="242" w:lineRule="auto"/>
        <w:ind w:left="327" w:right="5216" w:firstLine="-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B.</w:t>
      </w:r>
      <w:r>
        <w:rPr>
          <w:rFonts w:ascii="Arial" w:hAnsi="Arial" w:cs="Arial" w:eastAsia="Arial"/>
          <w:sz w:val="18"/>
          <w:szCs w:val="18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Salute.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Curtsy.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14" w:lineRule="exact"/>
        <w:ind w:left="32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Finishin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position.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247" w:lineRule="auto"/>
        <w:ind w:left="342" w:right="1646" w:firstLine="-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Curtsy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view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raise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hindquarters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bent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tail.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Sprint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merganser.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Mar w:header="1126" w:footer="0" w:top="1420" w:bottom="280" w:left="960" w:right="900"/>
          <w:pgSz w:w="8280" w:h="12960"/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9" w:lineRule="auto"/>
        <w:ind w:left="118" w:right="81" w:firstLine="-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Rotation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treading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how­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evidentl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variatio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Knicks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then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Sprint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distance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finall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Plunges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surface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Adams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1947).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22" w:right="2367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Chinese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Merganse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13"/>
          <w:w w:val="11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Mergu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  <w:i/>
        </w:rPr>
        <w:t>squamatus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60" w:lineRule="auto"/>
        <w:ind w:left="118" w:right="63" w:firstLine="32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Chinese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occupy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position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roughl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red­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breaste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somewhat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juvenile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adult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closel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resemblin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correspondin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plumages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nuptial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creste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head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covert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speculum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female-like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Humphrey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1955).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restricte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China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doub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sympatric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reported.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39" w:lineRule="exact"/>
        <w:ind w:left="46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Aside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hole­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61" w:lineRule="auto"/>
        <w:ind w:left="137" w:right="63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neste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virtuall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Chinese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difference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woul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interest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obtai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informatio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courtship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2" w:right="3179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Goosande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Mergu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merganser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i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60" w:lineRule="auto"/>
        <w:ind w:left="137" w:right="47" w:firstLine="32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largest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perhap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precedin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incomplete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breast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bands,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streaked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cheeks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brownis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Juvenile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Chinese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nuptial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entirel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predominantl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body.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breast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Hank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breedin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salmon-tinte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"bloom"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Chinese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female-like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eclipse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trachea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anterio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enlargement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smalle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extremel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rather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triangula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membranceou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fenestrae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illustrated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126" w:footer="0" w:top="1420" w:bottom="280" w:left="900" w:right="960"/>
          <w:pgSz w:w="8280" w:h="12960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9" w:lineRule="auto"/>
        <w:ind w:left="117" w:right="74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Johnsgard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4"/>
        </w:rPr>
        <w:t>l96lc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4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2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widesprea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North­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Hemisphere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sympatric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Norther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Hemisphere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Bucephal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Mergus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reporte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hybridizatio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alleged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currentl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recognized.</w:t>
      </w:r>
    </w:p>
    <w:p>
      <w:pPr>
        <w:spacing w:before="3" w:after="0" w:line="260" w:lineRule="auto"/>
        <w:ind w:left="122" w:right="78" w:firstLine="331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salt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fresh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deep-wate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red-breasted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crevices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its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Preflight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lateral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Head-shakes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alert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depresse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extended.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" w:after="0" w:line="259" w:lineRule="auto"/>
        <w:ind w:left="126" w:right="63" w:firstLine="32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aggres­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sive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loud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karrr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karrr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warning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highly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ritualized,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quic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sideway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pointin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unfavore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followe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immediatel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forward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marke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down-tilting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repeate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twice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preferre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alway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respond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Turning­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the-back-of-the-hea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93B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4" w:after="0" w:line="260" w:lineRule="auto"/>
        <w:ind w:left="141" w:right="45" w:firstLine="32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Agonistic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male.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amon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goosander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marke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deal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activit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overt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attacks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race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toward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surface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chasin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equivalent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Sprintin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form.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Underwater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attacks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apparently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Scott,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involve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extendin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erectin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peatedl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uig-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reminiscent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twang­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guita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93A).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throat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enlarge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slightl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elaborate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Salute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which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probably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definitely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homologou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Salute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red­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breaste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eithe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normal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restin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positio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suddenl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verticall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upward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stretche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utmost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fractio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secon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pointe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zenit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faint,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high-pitched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bell-like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93C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4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header="1126" w:footer="0" w:top="1400" w:bottom="280" w:left="920" w:right="920"/>
          <w:pgSz w:w="8280" w:h="12960"/>
        </w:sectPr>
      </w:pPr>
      <w:rPr/>
    </w:p>
    <w:p>
      <w:pPr>
        <w:spacing w:before="99" w:after="0" w:line="1671" w:lineRule="exact"/>
        <w:ind w:left="222" w:right="-169"/>
        <w:jc w:val="left"/>
        <w:tabs>
          <w:tab w:pos="3560" w:val="left"/>
          <w:tab w:pos="426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53.759998pt;margin-top:3.989986pt;width:132.479996pt;height:65.279999pt;mso-position-horizontal-relative:page;mso-position-vertical-relative:paragraph;z-index:-1936" type="#_x0000_t75">
            <v:imagedata r:id="rId177" o:title=""/>
          </v:shape>
        </w:pict>
      </w:r>
      <w:r>
        <w:rPr/>
        <w:pict>
          <v:shape style="position:absolute;margin-left:204.479996pt;margin-top:263.040009pt;width:158.399997pt;height:61.44pt;mso-position-horizontal-relative:page;mso-position-vertical-relative:page;z-index:-1935" type="#_x0000_t75">
            <v:imagedata r:id="rId178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w w:val="87"/>
          <w:position w:val="-3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w w:val="100"/>
          <w:position w:val="-31"/>
        </w:rPr>
        <w:tab/>
      </w:r>
      <w:r>
        <w:rPr>
          <w:rFonts w:ascii="Times New Roman" w:hAnsi="Times New Roman" w:cs="Times New Roman" w:eastAsia="Times New Roman"/>
          <w:sz w:val="14"/>
          <w:szCs w:val="14"/>
          <w:w w:val="100"/>
          <w:position w:val="-31"/>
        </w:rPr>
      </w:r>
      <w:r>
        <w:rPr>
          <w:rFonts w:ascii="Arial" w:hAnsi="Arial" w:cs="Arial" w:eastAsia="Arial"/>
          <w:sz w:val="14"/>
          <w:szCs w:val="14"/>
          <w:w w:val="102"/>
          <w:b/>
          <w:bCs/>
          <w:position w:val="-28"/>
        </w:rPr>
        <w:t>D</w:t>
      </w:r>
      <w:r>
        <w:rPr>
          <w:rFonts w:ascii="Arial" w:hAnsi="Arial" w:cs="Arial" w:eastAsia="Arial"/>
          <w:sz w:val="14"/>
          <w:szCs w:val="14"/>
          <w:w w:val="100"/>
          <w:b/>
          <w:bCs/>
          <w:position w:val="-28"/>
        </w:rPr>
        <w:tab/>
      </w:r>
      <w:r>
        <w:rPr>
          <w:rFonts w:ascii="Arial" w:hAnsi="Arial" w:cs="Arial" w:eastAsia="Arial"/>
          <w:sz w:val="14"/>
          <w:szCs w:val="14"/>
          <w:w w:val="100"/>
          <w:b/>
          <w:bCs/>
          <w:position w:val="-28"/>
        </w:rPr>
        <w:pict>
          <v:shape style="width:102.720001pt;height:83.519997pt;mso-position-horizontal-relative:char;mso-position-vertical-relative:line" type="#_x0000_t75">
            <v:imagedata r:id="rId179" o:title=""/>
          </v:shape>
        </w:pict>
      </w:r>
      <w:r>
        <w:rPr>
          <w:rFonts w:ascii="Arial" w:hAnsi="Arial" w:cs="Arial" w:eastAsia="Arial"/>
          <w:sz w:val="14"/>
          <w:szCs w:val="14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7.680005pt;height:74.88pt;mso-position-horizontal-relative:char;mso-position-vertical-relative:line" type="#_x0000_t75">
            <v:imagedata r:id="rId18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6.4pt;height:110.4pt;mso-position-horizontal-relative:char;mso-position-vertical-relative:line" type="#_x0000_t75">
            <v:imagedata r:id="rId18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7" w:after="0" w:line="240" w:lineRule="auto"/>
        <w:ind w:left="14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92pt;margin-top:-63.362717pt;width:168.960007pt;height:64.320000pt;mso-position-horizontal-relative:page;mso-position-vertical-relative:paragraph;z-index:-1934" type="#_x0000_t75">
            <v:imagedata r:id="rId182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Figure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93.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Goosander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29" w:lineRule="exact"/>
        <w:ind w:left="32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bulge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throat.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8" w:after="0" w:line="260" w:lineRule="auto"/>
        <w:ind w:left="1007" w:right="134" w:firstLine="-68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B.</w:t>
      </w:r>
      <w:r>
        <w:rPr>
          <w:rFonts w:ascii="Arial" w:hAnsi="Arial" w:cs="Arial" w:eastAsia="Arial"/>
          <w:sz w:val="18"/>
          <w:szCs w:val="18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Turning-the-back-of-the-hea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male's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forme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feathe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erection.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3" w:lineRule="exact"/>
        <w:ind w:left="33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Salute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Compare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Drinkin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below.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3" w:after="0" w:line="240" w:lineRule="auto"/>
        <w:ind w:left="327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Precopulator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Drinking.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3" w:after="0" w:line="260" w:lineRule="auto"/>
        <w:ind w:left="327" w:right="2059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Preening-dorsally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posture.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Water-twitching.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Mar w:header="1126" w:footer="0" w:top="1440" w:bottom="280" w:left="920" w:right="920"/>
          <w:pgSz w:w="8280" w:h="12960"/>
        </w:sectPr>
      </w:pPr>
      <w:rPr/>
    </w:p>
    <w:p>
      <w:pPr>
        <w:spacing w:before="79" w:after="0" w:line="240" w:lineRule="auto"/>
        <w:ind w:left="582" w:right="-20"/>
        <w:jc w:val="left"/>
        <w:tabs>
          <w:tab w:pos="26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316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  <w:i/>
        </w:rPr>
        <w:t>Handboo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  <w:i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95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0"/>
          <w:i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  <w:i/>
        </w:rPr>
        <w:t>ate.rfowl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87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60" w:lineRule="auto"/>
        <w:ind w:left="102" w:right="99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returne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startin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position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reminiscent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Masthea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prob­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aggressive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motivation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Turn-the-back-of-the-head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especiall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Incitin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diagonal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Tail-cocking.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Upward-stretch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Wing-Happing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fre­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quentl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doub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displa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porte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literature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Vincent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jet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throw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farthe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Head-throw-kick.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39" w:lineRule="exact"/>
        <w:ind w:left="44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Copulatory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behavior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behavio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initiate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either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59" w:lineRule="auto"/>
        <w:ind w:left="121" w:right="5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mutuall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5"/>
        </w:rPr>
        <w:t>93D),</w:t>
      </w:r>
      <w:r>
        <w:rPr>
          <w:rFonts w:ascii="Times New Roman" w:hAnsi="Times New Roman" w:cs="Times New Roman" w:eastAsia="Times New Roman"/>
          <w:sz w:val="21"/>
          <w:szCs w:val="21"/>
          <w:spacing w:val="58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lift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she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pump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forward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outward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finall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depressed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assume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posture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stretche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completel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1"/>
        </w:rPr>
        <w:t>93E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1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spacing w:val="-17"/>
          <w:w w:val="121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21"/>
        </w:rPr>
        <w:t>If</w:t>
      </w:r>
      <w:r>
        <w:rPr>
          <w:rFonts w:ascii="Arial" w:hAnsi="Arial" w:cs="Arial" w:eastAsia="Arial"/>
          <w:sz w:val="23"/>
          <w:szCs w:val="23"/>
          <w:spacing w:val="41"/>
          <w:w w:val="12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does-not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respond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erect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agai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hunc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shoulders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then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back-paddle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reminiscent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Neck-di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common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repeatedl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Drink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depressed,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interspersin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Preening-dorsall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93E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sometimes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Preening-behind-the-wing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Upward­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stretc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frequently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Bill-dippin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probable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sideway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shakin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Water­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twitc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hoode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goldeneye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93F).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lack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ritualize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approac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Flick-of-the-wing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copulation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postcopulator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Rotations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releasin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rapidl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Turning-the-back-of-the-hea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toward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repeatedl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utterin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courtshi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erecte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head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feathers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immediatel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bathes.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54" w:right="180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Aucklan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Islan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Merganse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australis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2" w:lineRule="auto"/>
        <w:ind w:left="150" w:right="55" w:firstLine="32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Practicall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nothin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now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certainl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extinct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Brazilia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seem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represent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islan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populatio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derive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northern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secondaril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dimorphism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bright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Mergus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1160" w:footer="1076552269" w:top="1060" w:bottom="280" w:left="940" w:right="880"/>
          <w:headerReference w:type="odd" r:id="rId183"/>
          <w:pgSz w:w="8280" w:h="12960"/>
        </w:sectPr>
      </w:pPr>
      <w:rPr/>
    </w:p>
    <w:p>
      <w:pPr>
        <w:spacing w:before="43" w:after="0" w:line="247" w:lineRule="auto"/>
        <w:ind w:left="110" w:right="106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juvenile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resemble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adults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sexe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adult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differ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adult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red-breaste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speculum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Mergu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upper-wing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coverts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Humphre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(1955)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trachea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simila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goosande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Chinese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merganser.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survives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restricte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Aucklan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sympatric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relatives.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00" w:right="723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TRIBE</w:t>
      </w:r>
      <w:r>
        <w:rPr>
          <w:rFonts w:ascii="Times New Roman" w:hAnsi="Times New Roman" w:cs="Times New Roman" w:eastAsia="Times New Roman"/>
          <w:sz w:val="25"/>
          <w:szCs w:val="2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OXYURIN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STIFF-TAILE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DUCKS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1"/>
        </w:rPr>
        <w:t>)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8" w:lineRule="auto"/>
        <w:ind w:left="129" w:right="71" w:firstLine="317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stifF-taile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constitute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unique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sectio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Anatidae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possibl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isolate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tribe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exception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Anseranatini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certainly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belon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group,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tentativel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cluded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tribe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worldwide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occurrence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narrow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stiffene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feather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functio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rud­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underwate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swimming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adept.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dense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muc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81"/>
          <w:i/>
        </w:rPr>
        <w:t>o</w:t>
      </w:r>
      <w:r>
        <w:rPr>
          <w:rFonts w:ascii="Arial" w:hAnsi="Arial" w:cs="Arial" w:eastAsia="Arial"/>
          <w:sz w:val="23"/>
          <w:szCs w:val="23"/>
          <w:spacing w:val="0"/>
          <w:w w:val="81"/>
          <w:i/>
        </w:rPr>
        <w:t>f</w:t>
      </w:r>
      <w:r>
        <w:rPr>
          <w:rFonts w:ascii="Arial" w:hAnsi="Arial" w:cs="Arial" w:eastAsia="Arial"/>
          <w:sz w:val="23"/>
          <w:szCs w:val="23"/>
          <w:spacing w:val="0"/>
          <w:w w:val="81"/>
          <w:i/>
        </w:rPr>
        <w:t> </w:t>
      </w:r>
      <w:r>
        <w:rPr>
          <w:rFonts w:ascii="Arial" w:hAnsi="Arial" w:cs="Arial" w:eastAsia="Arial"/>
          <w:sz w:val="23"/>
          <w:szCs w:val="23"/>
          <w:spacing w:val="34"/>
          <w:w w:val="8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grebes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metallic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coloratio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altogether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short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neck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loose-fittin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ski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pande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inflatio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esophagu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sacs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feet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rear,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poor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walkin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ability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aber­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rant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white-backe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exhibit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dimorphism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Vocali­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zation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extremel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variable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produce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extra-tracheal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structures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maturit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reache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specie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pair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renewe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yearl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quite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possibl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species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display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generall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elaborate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produce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sound.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generall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built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surface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egg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generally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chalk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relativel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precocial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hatching.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51" w:lineRule="exact"/>
        <w:ind w:left="48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Affinitie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tribe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uncertain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definite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intertribal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1" w:after="0" w:line="245" w:lineRule="auto"/>
        <w:ind w:left="162" w:right="72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known,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allege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hybri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greate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scaup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Nort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America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ruddy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mentione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Sibley</w:t>
      </w:r>
    </w:p>
    <w:p>
      <w:pPr>
        <w:spacing w:before="5" w:after="0" w:line="248" w:lineRule="auto"/>
        <w:ind w:left="162" w:right="62" w:firstLine="2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1938).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black-heade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duck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specialize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downy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plumage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plumage,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structure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resemble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dabblin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group.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unlobe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hallu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bill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resemble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sectPr>
      <w:pgMar w:header="0" w:footer="0" w:top="1440" w:bottom="280" w:left="860" w:right="960"/>
      <w:headerReference w:type="even" r:id="rId184"/>
      <w:pgSz w:w="8280" w:h="12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Ligurino">
    <w:altName w:val="Ligurino"/>
    <w:charset w:val="0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5.080002pt;margin-top:58.068573pt;width:94.311889pt;height:13pt;mso-position-horizontal-relative:page;mso-position-vertical-relative:page;z-index:-2025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  <w:i/>
                  </w:rPr>
                  <w:t>Subfamily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24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3"/>
                    <w:i/>
                  </w:rPr>
                  <w:t>Anatinae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587891pt;margin-top:57.906227pt;width:28.489041pt;height:19.335571pt;mso-position-horizontal-relative:page;mso-position-vertical-relative:page;z-index:-2024" type="#_x0000_t202" filled="f" stroked="f">
          <v:textbox inset="0,0,0,0">
            <w:txbxContent>
              <w:p>
                <w:pPr>
                  <w:spacing w:before="0" w:after="0" w:line="255" w:lineRule="exact"/>
                  <w:ind w:left="148" w:right="-2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w w:val="10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7.160004pt;margin-top:60.546242pt;width:174.505529pt;height:32.504686pt;mso-position-horizontal-relative:page;mso-position-vertical-relative:page;z-index:-2013" type="#_x0000_t202" filled="f" stroked="f">
          <v:textbox inset="0,0,0,0">
            <w:txbxContent>
              <w:p>
                <w:pPr>
                  <w:spacing w:before="0" w:after="0" w:line="255" w:lineRule="exact"/>
                  <w:ind w:left="183" w:right="-2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Subfamily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42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Anatinae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  <w:p>
                <w:pPr>
                  <w:spacing w:before="8" w:after="0" w:line="130" w:lineRule="exact"/>
                  <w:jc w:val="left"/>
                  <w:rPr>
                    <w:sz w:val="13"/>
                    <w:szCs w:val="13"/>
                  </w:rPr>
                </w:pPr>
                <w:rPr/>
                <w:r>
                  <w:rPr>
                    <w:sz w:val="13"/>
                    <w:szCs w:val="13"/>
                  </w:rPr>
                </w:r>
              </w:p>
              <w:p>
                <w:pPr>
                  <w:spacing w:before="0" w:after="0" w:line="240" w:lineRule="auto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  <w:i/>
                  </w:rPr>
                  <w:t>Copulatory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38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  <w:i/>
                  </w:rPr>
                  <w:t>behavior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  <w:i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15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Myre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3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22"/>
                  </w:rPr>
                  <w:t>(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21"/>
                  </w:rPr>
                  <w:t>l959a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22"/>
                  </w:rPr>
                  <w:t>)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5.548355pt;margin-top:60.786232pt;width:116.601625pt;height:32.264696pt;mso-position-horizontal-relative:page;mso-position-vertical-relative:page;z-index:-2012" type="#_x0000_t202" filled="f" stroked="f">
          <v:textbox inset="0,0,0,0">
            <w:txbxContent>
              <w:p>
                <w:pPr>
                  <w:spacing w:before="0" w:after="0" w:line="255" w:lineRule="exact"/>
                  <w:ind w:left="1478" w:right="-2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w w:val="105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  <w:p>
                <w:pPr>
                  <w:spacing w:before="3" w:after="0" w:line="130" w:lineRule="exact"/>
                  <w:jc w:val="left"/>
                  <w:rPr>
                    <w:sz w:val="13"/>
                    <w:szCs w:val="13"/>
                  </w:rPr>
                </w:pPr>
                <w:rPr/>
                <w:r>
                  <w:rPr>
                    <w:sz w:val="13"/>
                    <w:szCs w:val="13"/>
                  </w:rPr>
                </w:r>
              </w:p>
              <w:p>
                <w:pPr>
                  <w:spacing w:before="0" w:after="0" w:line="240" w:lineRule="auto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ha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summarize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3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the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2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3"/>
                  </w:rPr>
                  <w:t>few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5.639999pt;margin-top:67.103928pt;width:159.127497pt;height:14pt;mso-position-horizontal-relative:page;mso-position-vertical-relative:page;z-index:-2011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5"/>
                    <w:i/>
                  </w:rPr>
                  <w:t>Handboo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5"/>
                    <w:i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18"/>
                    <w:w w:val="95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82"/>
                    <w:i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82"/>
                    <w:i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-13"/>
                    <w:w w:val="82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  <w:i/>
                  </w:rPr>
                  <w:t>Waterfowl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49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1"/>
                    <w:i/>
                  </w:rPr>
                  <w:t>Behavior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2.400002pt;margin-top:67.506264pt;width:21.940001pt;height:13.5pt;mso-position-horizontal-relative:page;mso-position-vertical-relative:page;z-index:-2010" type="#_x0000_t202" filled="f" stroked="f">
          <v:textbox inset="0,0,0,0">
            <w:txbxContent>
              <w:p>
                <w:pPr>
                  <w:spacing w:before="0" w:after="0" w:line="25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w w:val="104"/>
                    <w:i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4"/>
                    <w:i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2.227745pt;margin-top:66.700722pt;width:94.808188pt;height:13.5pt;mso-position-horizontal-relative:page;mso-position-vertical-relative:page;z-index:-2009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4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Subfamily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41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Anatinae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3.884399pt;margin-top:66.700722pt;width:22.112501pt;height:13.5pt;mso-position-horizontal-relative:page;mso-position-vertical-relative:page;z-index:-2008" type="#_x0000_t202" filled="f" stroked="f">
          <v:textbox inset="0,0,0,0">
            <w:txbxContent>
              <w:p>
                <w:pPr>
                  <w:spacing w:before="0" w:after="0" w:line="25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w w:val="105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.536415pt;margin-top:85.81456pt;width:310.059537pt;height:13.5pt;mso-position-horizontal-relative:page;mso-position-vertical-relative:page;z-index:-2007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duck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4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37"/>
                  </w:rPr>
                  <w:t>It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3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3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als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3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5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highl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1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vocal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3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bird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5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an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1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the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5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male'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4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call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2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carr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4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2"/>
                  </w:rPr>
                  <w:t>long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680pt;margin-top:55.774521pt;width:31.178605pt;height:19.231598pt;mso-position-horizontal-relative:page;mso-position-vertical-relative:page;z-index:-2006" type="#_x0000_t202" filled="f" stroked="f">
          <v:textbox inset="0,0,0,0">
            <w:txbxContent>
              <w:p>
                <w:pPr>
                  <w:spacing w:before="19" w:after="0" w:line="240" w:lineRule="auto"/>
                  <w:ind w:left="141" w:right="-20"/>
                  <w:jc w:val="left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  <w:w w:val="95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9.479996pt;margin-top:57.503887pt;width:159.286617pt;height:14pt;mso-position-horizontal-relative:page;mso-position-vertical-relative:page;z-index:-2005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5"/>
                    <w:i/>
                  </w:rPr>
                  <w:t>Handboo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5"/>
                    <w:i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22"/>
                    <w:w w:val="95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80"/>
                    <w:i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80"/>
                    <w:i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-9"/>
                    <w:w w:val="8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  <w:i/>
                  </w:rPr>
                  <w:t>Waterfowl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49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1"/>
                    <w:i/>
                  </w:rPr>
                  <w:t>Behavior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509827pt;margin-top:58.789528pt;width:96.215745pt;height:13.5pt;mso-position-horizontal-relative:page;mso-position-vertical-relative:page;z-index:-2004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4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Subfamily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4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Anatinae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4.790741pt;margin-top:57.590855pt;width:31.378659pt;height:14.69867pt;mso-position-horizontal-relative:page;mso-position-vertical-relative:page;z-index:-2003" type="#_x0000_t202" filled="f" stroked="f">
          <v:textbox inset="0,0,0,0">
            <w:txbxContent>
              <w:p>
                <w:pPr>
                  <w:spacing w:before="14" w:after="0" w:line="240" w:lineRule="auto"/>
                  <w:ind w:left="222" w:right="-2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w w:val="10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277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6.720001pt;margin-top:57.341602pt;width:21.812501pt;height:14.5pt;mso-position-horizontal-relative:page;mso-position-vertical-relative:page;z-index:-2002" type="#_x0000_t202" filled="f" stroked="f">
          <v:textbox inset="0,0,0,0">
            <w:txbxContent>
              <w:p>
                <w:pPr>
                  <w:spacing w:before="0" w:after="0" w:line="27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  <w:w w:val="95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9.479996pt;margin-top:57.503887pt;width:159.286617pt;height:14pt;mso-position-horizontal-relative:page;mso-position-vertical-relative:page;z-index:-2001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5"/>
                    <w:i/>
                  </w:rPr>
                  <w:t>Handboo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5"/>
                    <w:i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22"/>
                    <w:w w:val="95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80"/>
                    <w:i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80"/>
                    <w:i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-9"/>
                    <w:w w:val="8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  <w:i/>
                  </w:rPr>
                  <w:t>Waterfowl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49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1"/>
                    <w:i/>
                  </w:rPr>
                  <w:t>Behavior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4.800003pt;margin-top:60.006119pt;width:23.422001pt;height:15pt;mso-position-horizontal-relative:page;mso-position-vertical-relative:page;z-index:-2000" type="#_x0000_t202" filled="f" stroked="f">
          <v:textbox inset="0,0,0,0">
            <w:txbxContent>
              <w:p>
                <w:pPr>
                  <w:spacing w:before="0" w:after="0" w:line="289" w:lineRule="exact"/>
                  <w:ind w:left="40" w:right="-20"/>
                  <w:jc w:val="left"/>
                  <w:rPr>
                    <w:rFonts w:ascii="Courier New" w:hAnsi="Courier New" w:cs="Courier New" w:eastAsia="Courier New"/>
                    <w:sz w:val="26"/>
                    <w:szCs w:val="26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26"/>
                    <w:szCs w:val="26"/>
                    <w:w w:val="83"/>
                    <w:position w:val="2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sz w:val="26"/>
                    <w:szCs w:val="26"/>
                    <w:spacing w:val="0"/>
                    <w:w w:val="83"/>
                    <w:position w:val="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282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sz w:val="26"/>
                    <w:szCs w:val="2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7.800003pt;margin-top:60.708588pt;width:159.446619pt;height:13pt;mso-position-horizontal-relative:page;mso-position-vertical-relative:page;z-index:-1999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  <w:i/>
                  </w:rPr>
                  <w:t>Handboo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  <w:i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6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87"/>
                    <w:i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87"/>
                    <w:i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-1"/>
                    <w:w w:val="87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11"/>
                    <w:i/>
                  </w:rPr>
                  <w:t>Waterfowl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27"/>
                    <w:w w:val="111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  <w:i/>
                  </w:rPr>
                  <w:t>Behavior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270523pt;margin-top:61.186867pt;width:94.348648pt;height:13.5pt;mso-position-horizontal-relative:page;mso-position-vertical-relative:page;z-index:-1998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4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Subfamily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31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Anatinae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7.901733pt;margin-top:59.826271pt;width:30.825759pt;height:15.340088pt;mso-position-horizontal-relative:page;mso-position-vertical-relative:page;z-index:-1997" type="#_x0000_t202" filled="f" stroked="f">
          <v:textbox inset="0,0,0,0">
            <w:txbxContent>
              <w:p>
                <w:pPr>
                  <w:spacing w:before="8" w:after="0" w:line="240" w:lineRule="auto"/>
                  <w:ind w:left="126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w w:val="10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680pt;margin-top:54.469887pt;width:29.170218pt;height:20.296384pt;mso-position-horizontal-relative:page;mso-position-vertical-relative:page;z-index:-1996" type="#_x0000_t202" filled="f" stroked="f">
          <v:textbox inset="0,0,0,0">
            <w:txbxContent>
              <w:p>
                <w:pPr>
                  <w:spacing w:before="0" w:after="0" w:line="279" w:lineRule="exact"/>
                  <w:ind w:left="170" w:right="-20"/>
                  <w:jc w:val="left"/>
                  <w:rPr>
                    <w:rFonts w:ascii="Courier New" w:hAnsi="Courier New" w:cs="Courier New" w:eastAsia="Courier New"/>
                    <w:sz w:val="25"/>
                    <w:szCs w:val="25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25"/>
                    <w:szCs w:val="25"/>
                    <w:w w:val="83"/>
                    <w:position w:val="2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sz w:val="25"/>
                    <w:szCs w:val="25"/>
                    <w:spacing w:val="0"/>
                    <w:w w:val="83"/>
                    <w:position w:val="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286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sz w:val="25"/>
                    <w:szCs w:val="25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0.587326pt;margin-top:53.521282pt;width:157.627435pt;height:14pt;mso-position-horizontal-relative:page;mso-position-vertical-relative:page;z-index:-1995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4"/>
                    <w:i/>
                  </w:rPr>
                  <w:t>Handboo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4"/>
                    <w:i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22"/>
                    <w:w w:val="94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79"/>
                    <w:i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79"/>
                    <w:i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-9"/>
                    <w:w w:val="79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  <w:i/>
                  </w:rPr>
                  <w:t>Waterfowl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38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0"/>
                    <w:i/>
                  </w:rPr>
                  <w:t>Behavior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4.080002pt;margin-top:56.356014pt;width:26.603123pt;height:20.249958pt;mso-position-horizontal-relative:page;mso-position-vertical-relative:page;z-index:-2023" type="#_x0000_t202" filled="f" stroked="f">
          <v:textbox inset="0,0,0,0">
            <w:txbxContent>
              <w:p>
                <w:pPr>
                  <w:spacing w:before="99" w:after="0" w:line="240" w:lineRule="auto"/>
                  <w:ind w:left="93" w:right="-20"/>
                  <w:jc w:val="left"/>
                  <w:rPr>
                    <w:rFonts w:ascii="Courier New" w:hAnsi="Courier New" w:cs="Courier New" w:eastAsia="Courier New"/>
                    <w:sz w:val="26"/>
                    <w:szCs w:val="26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26"/>
                    <w:szCs w:val="26"/>
                    <w:w w:val="79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sz w:val="26"/>
                    <w:szCs w:val="26"/>
                    <w:spacing w:val="0"/>
                    <w:w w:val="7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256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sz w:val="26"/>
                    <w:szCs w:val="26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9.197693pt;margin-top:61.503765pt;width:158.090962pt;height:14pt;mso-position-horizontal-relative:page;mso-position-vertical-relative:page;z-index:-2022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5"/>
                    <w:i/>
                  </w:rPr>
                  <w:t>Handboo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5"/>
                    <w:i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22"/>
                    <w:w w:val="95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79"/>
                    <w:i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79"/>
                    <w:i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-10"/>
                    <w:w w:val="79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  <w:i/>
                  </w:rPr>
                  <w:t>Waterfowl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39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0"/>
                    <w:i/>
                  </w:rPr>
                  <w:t>Behavior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270523pt;margin-top:61.186867pt;width:94.348648pt;height:13.5pt;mso-position-horizontal-relative:page;mso-position-vertical-relative:page;z-index:-1994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4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Subfamily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31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Anatinae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2.209259pt;margin-top:60.784527pt;width:22.360001pt;height:14pt;mso-position-horizontal-relative:page;mso-position-vertical-relative:page;z-index:-1993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w w:val="10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5.073196pt;margin-top:54.163124pt;width:21.940001pt;height:18.541025pt;mso-position-horizontal-relative:page;mso-position-vertical-relative:page;z-index:-1992" type="#_x0000_t202" filled="f" stroked="f">
          <v:textbox inset="0,0,0,0">
            <w:txbxContent>
              <w:p>
                <w:pPr>
                  <w:spacing w:before="0" w:after="0" w:line="25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w w:val="10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7.246689pt;margin-top:53.521282pt;width:158.171149pt;height:14pt;mso-position-horizontal-relative:page;mso-position-vertical-relative:page;z-index:-1991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4"/>
                    <w:i/>
                  </w:rPr>
                  <w:t>Handboo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4"/>
                    <w:i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32"/>
                    <w:w w:val="94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75"/>
                    <w:i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75"/>
                    <w:i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-7"/>
                    <w:w w:val="75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  <w:i/>
                  </w:rPr>
                  <w:t>Waterfowl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38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1"/>
                    <w:i/>
                  </w:rPr>
                  <w:t>Behavior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2.04483pt;margin-top:63.871738pt;width:94.300512pt;height:13.5pt;mso-position-horizontal-relative:page;mso-position-vertical-relative:page;z-index:-1990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4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Subfamily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30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Anatinae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1.701019pt;margin-top:59.926567pt;width:27.918983pt;height:17.684250pt;mso-position-horizontal-relative:page;mso-position-vertical-relative:page;z-index:-1989" type="#_x0000_t202" filled="f" stroked="f">
          <v:textbox inset="0,0,0,0">
            <w:txbxContent>
              <w:p>
                <w:pPr>
                  <w:spacing w:before="74" w:after="0" w:line="240" w:lineRule="auto"/>
                  <w:ind w:left="43" w:right="-2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w w:val="10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4.559998pt;margin-top:60.228607pt;width:28.690006pt;height:15.765331pt;mso-position-horizontal-relative:page;mso-position-vertical-relative:page;z-index:-1988" type="#_x0000_t202" filled="f" stroked="f">
          <v:textbox inset="0,0,0,0">
            <w:txbxContent>
              <w:p>
                <w:pPr>
                  <w:spacing w:before="21" w:after="0" w:line="240" w:lineRule="auto"/>
                  <w:ind w:left="165" w:right="-20"/>
                  <w:jc w:val="left"/>
                  <w:rPr>
                    <w:rFonts w:ascii="Courier New" w:hAnsi="Courier New" w:cs="Courier New" w:eastAsia="Courier New"/>
                    <w:sz w:val="25"/>
                    <w:szCs w:val="25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25"/>
                    <w:szCs w:val="25"/>
                    <w:w w:val="82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sz w:val="25"/>
                    <w:szCs w:val="25"/>
                    <w:spacing w:val="0"/>
                    <w:w w:val="82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296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sz w:val="25"/>
                    <w:szCs w:val="25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3.505203pt;margin-top:61.264019pt;width:158.238321pt;height:14pt;mso-position-horizontal-relative:page;mso-position-vertical-relative:page;z-index:-1987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5"/>
                    <w:i/>
                  </w:rPr>
                  <w:t>Handboo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5"/>
                    <w:i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18"/>
                    <w:w w:val="95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81"/>
                    <w:i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81"/>
                    <w:i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-11"/>
                    <w:w w:val="81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  <w:i/>
                  </w:rPr>
                  <w:t>Waterfowl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34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1"/>
                    <w:i/>
                  </w:rPr>
                  <w:t>Behavior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5.578033pt;margin-top:61.426613pt;width:94.552428pt;height:13.5pt;mso-position-horizontal-relative:page;mso-position-vertical-relative:page;z-index:-1986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4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Subfamily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35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Anatinae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7.234680pt;margin-top:61.121994pt;width:21.647441pt;height:13.5pt;mso-position-horizontal-relative:page;mso-position-vertical-relative:page;z-index:-1985" type="#_x0000_t202" filled="f" stroked="f">
          <v:textbox inset="0,0,0,0">
            <w:txbxContent>
              <w:p>
                <w:pPr>
                  <w:spacing w:before="0" w:after="0" w:line="255" w:lineRule="exact"/>
                  <w:ind w:left="40" w:right="-20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Pr/>
                <w:r>
                  <w:rPr>
                    <w:rFonts w:ascii="Arial" w:hAnsi="Arial" w:cs="Arial" w:eastAsia="Arial"/>
                    <w:sz w:val="23"/>
                    <w:szCs w:val="23"/>
                    <w:w w:val="92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295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4.360001pt;margin-top:59.826271pt;width:95.247271pt;height:13.5pt;mso-position-horizontal-relative:page;mso-position-vertical-relative:page;z-index:-1984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4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Subfamily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42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Anatinae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6.720001pt;margin-top:60.373577pt;width:22.900001pt;height:14.5pt;mso-position-horizontal-relative:page;mso-position-vertical-relative:page;z-index:-1983" type="#_x0000_t202" filled="f" stroked="f">
          <v:textbox inset="0,0,0,0">
            <w:txbxContent>
              <w:p>
                <w:pPr>
                  <w:spacing w:before="0" w:after="0" w:line="279" w:lineRule="exact"/>
                  <w:ind w:left="40" w:right="-20"/>
                  <w:jc w:val="left"/>
                  <w:rPr>
                    <w:rFonts w:ascii="Courier New" w:hAnsi="Courier New" w:cs="Courier New" w:eastAsia="Courier New"/>
                    <w:sz w:val="25"/>
                    <w:szCs w:val="25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25"/>
                    <w:szCs w:val="25"/>
                    <w:w w:val="84"/>
                    <w:position w:val="2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sz w:val="25"/>
                    <w:szCs w:val="25"/>
                    <w:spacing w:val="0"/>
                    <w:w w:val="84"/>
                    <w:position w:val="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299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sz w:val="25"/>
                    <w:szCs w:val="25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3.360001pt;margin-top:56.706276pt;width:25.811033pt;height:17.099976pt;mso-position-horizontal-relative:page;mso-position-vertical-relative:page;z-index:-1982" type="#_x0000_t202" filled="f" stroked="f">
          <v:textbox inset="0,0,0,0">
            <w:txbxContent>
              <w:p>
                <w:pPr>
                  <w:spacing w:before="62" w:after="0" w:line="240" w:lineRule="auto"/>
                  <w:ind w:left="78" w:right="-2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w w:val="10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7.800003pt;margin-top:60.623943pt;width:158.787177pt;height:14pt;mso-position-horizontal-relative:page;mso-position-vertical-relative:page;z-index:-1981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5"/>
                    <w:i/>
                  </w:rPr>
                  <w:t>Handboo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5"/>
                    <w:i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22"/>
                    <w:w w:val="95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80"/>
                    <w:i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80"/>
                    <w:i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-9"/>
                    <w:w w:val="8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  <w:i/>
                  </w:rPr>
                  <w:t>Waterfowl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39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1"/>
                    <w:i/>
                  </w:rPr>
                  <w:t>Behavior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2.919998pt;margin-top:61.66861pt;width:95.148219pt;height:13pt;mso-position-horizontal-relative:page;mso-position-vertical-relative:page;z-index:-1980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6"/>
                    <w:i/>
                  </w:rPr>
                  <w:t>Subfamily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31"/>
                    <w:w w:val="106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6"/>
                    <w:i/>
                  </w:rPr>
                  <w:t>Anatinae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641388pt;margin-top:55.29406pt;width:29.005727pt;height:20.192184pt;mso-position-horizontal-relative:page;mso-position-vertical-relative:page;z-index:-1979" type="#_x0000_t202" filled="f" stroked="f">
          <v:textbox inset="0,0,0,0">
            <w:txbxContent>
              <w:p>
                <w:pPr>
                  <w:spacing w:before="4" w:after="0" w:line="120" w:lineRule="exact"/>
                  <w:jc w:val="left"/>
                  <w:rPr>
                    <w:sz w:val="12"/>
                    <w:szCs w:val="12"/>
                  </w:rPr>
                </w:pPr>
                <w:rPr/>
                <w:r>
                  <w:rPr>
                    <w:sz w:val="12"/>
                    <w:szCs w:val="12"/>
                  </w:rPr>
                </w:r>
              </w:p>
              <w:p>
                <w:pPr>
                  <w:spacing w:before="0" w:after="0" w:line="240" w:lineRule="auto"/>
                  <w:ind w:left="138" w:right="-2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w w:val="106"/>
                    <w:i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6"/>
                    <w:i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231033pt;margin-top:57.415627pt;width:21.940001pt;height:13.5pt;mso-position-horizontal-relative:page;mso-position-vertical-relative:page;z-index:-1978" type="#_x0000_t202" filled="f" stroked="f">
          <v:textbox inset="0,0,0,0">
            <w:txbxContent>
              <w:p>
                <w:pPr>
                  <w:spacing w:before="0" w:after="0" w:line="25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w w:val="10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9.35173pt;margin-top:57.013287pt;width:157.289524pt;height:14pt;mso-position-horizontal-relative:page;mso-position-vertical-relative:page;z-index:-1977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4"/>
                    <w:i/>
                  </w:rPr>
                  <w:t>Handboo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4"/>
                    <w:i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23"/>
                    <w:w w:val="94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79"/>
                    <w:i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79"/>
                    <w:i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-6"/>
                    <w:w w:val="79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  <w:i/>
                  </w:rPr>
                  <w:t>Waterfowl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29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0"/>
                    <w:i/>
                  </w:rPr>
                  <w:t>Behavior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720001pt;margin-top:55.266273pt;width:94.832466pt;height:13.5pt;mso-position-horizontal-relative:page;mso-position-vertical-relative:page;z-index:-1976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4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Subfamily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42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Anatinae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4.839996pt;margin-top:54.721359pt;width:19.455621pt;height:13.5pt;mso-position-horizontal-relative:page;mso-position-vertical-relative:page;z-index:-1975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Pr/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00"/>
                    <w:i/>
                  </w:rPr>
                  <w:t>317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6.031410pt;margin-top:56.356014pt;width:20.965001pt;height:15pt;mso-position-horizontal-relative:page;mso-position-vertical-relative:page;z-index:-2021" type="#_x0000_t202" filled="f" stroked="f">
          <v:textbox inset="0,0,0,0">
            <w:txbxContent>
              <w:p>
                <w:pPr>
                  <w:spacing w:before="0" w:after="0" w:line="28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w w:val="87"/>
                    <w:i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spacing w:val="0"/>
                    <w:w w:val="87"/>
                    <w:i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8.664917pt;margin-top:56.436626pt;width:158.606123pt;height:14pt;mso-position-horizontal-relative:page;mso-position-vertical-relative:page;z-index:-2020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4"/>
                    <w:i/>
                  </w:rPr>
                  <w:t>Handboo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4"/>
                    <w:i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29"/>
                    <w:w w:val="94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81"/>
                    <w:i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80"/>
                    <w:i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-26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  <w:i/>
                  </w:rPr>
                  <w:t>Waterfowl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44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91"/>
                    <w:i/>
                  </w:rPr>
                  <w:t>Behavior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3.663582pt;margin-top:63.584206pt;width:94.587954pt;height:13.5pt;mso-position-horizontal-relative:page;mso-position-vertical-relative:page;z-index:-2019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4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Subfamily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36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Anatinae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.080933pt;margin-top:60.306252pt;width:24.47157pt;height:18.936745pt;mso-position-horizontal-relative:page;mso-position-vertical-relative:page;z-index:-2018" type="#_x0000_t202" filled="f" stroked="f">
          <v:textbox inset="0,0,0,0">
            <w:txbxContent>
              <w:p>
                <w:pPr>
                  <w:spacing w:before="73" w:after="0" w:line="240" w:lineRule="auto"/>
                  <w:ind w:left="40" w:right="-20"/>
                  <w:jc w:val="left"/>
                  <w:rPr>
                    <w:rFonts w:ascii="Courier New" w:hAnsi="Courier New" w:cs="Courier New" w:eastAsia="Courier New"/>
                    <w:sz w:val="26"/>
                    <w:szCs w:val="26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26"/>
                    <w:szCs w:val="26"/>
                    <w:w w:val="80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sz w:val="26"/>
                    <w:szCs w:val="26"/>
                    <w:spacing w:val="0"/>
                    <w:w w:val="8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269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sz w:val="26"/>
                    <w:szCs w:val="26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7.160004pt;margin-top:60.546242pt;width:174.505529pt;height:32.504686pt;mso-position-horizontal-relative:page;mso-position-vertical-relative:page;z-index:-2017" type="#_x0000_t202" filled="f" stroked="f">
          <v:textbox inset="0,0,0,0">
            <w:txbxContent>
              <w:p>
                <w:pPr>
                  <w:spacing w:before="0" w:after="0" w:line="255" w:lineRule="exact"/>
                  <w:ind w:left="183" w:right="-2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Subfamily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42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  <w:i/>
                  </w:rPr>
                  <w:t>Anatinae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  <w:p>
                <w:pPr>
                  <w:spacing w:before="8" w:after="0" w:line="130" w:lineRule="exact"/>
                  <w:jc w:val="left"/>
                  <w:rPr>
                    <w:sz w:val="13"/>
                    <w:szCs w:val="13"/>
                  </w:rPr>
                </w:pPr>
                <w:rPr/>
                <w:r>
                  <w:rPr>
                    <w:sz w:val="13"/>
                    <w:szCs w:val="13"/>
                  </w:rPr>
                </w:r>
              </w:p>
              <w:p>
                <w:pPr>
                  <w:spacing w:before="0" w:after="0" w:line="240" w:lineRule="auto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  <w:i/>
                  </w:rPr>
                  <w:t>Copulatory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38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  <w:i/>
                  </w:rPr>
                  <w:t>behavior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  <w:i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15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Myre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3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22"/>
                  </w:rPr>
                  <w:t>(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21"/>
                  </w:rPr>
                  <w:t>l959a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22"/>
                  </w:rPr>
                  <w:t>)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5.548355pt;margin-top:60.642563pt;width:116.601625pt;height:32.408363pt;mso-position-horizontal-relative:page;mso-position-vertical-relative:page;z-index:-2016" type="#_x0000_t202" filled="f" stroked="f">
          <v:textbox inset="0,0,0,0">
            <w:txbxContent>
              <w:p>
                <w:pPr>
                  <w:spacing w:before="0" w:after="0" w:line="258" w:lineRule="exact"/>
                  <w:ind w:left="1478" w:right="-2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w w:val="105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  <w:p>
                <w:pPr>
                  <w:spacing w:before="3" w:after="0" w:line="130" w:lineRule="exact"/>
                  <w:jc w:val="left"/>
                  <w:rPr>
                    <w:sz w:val="13"/>
                    <w:szCs w:val="13"/>
                  </w:rPr>
                </w:pPr>
                <w:rPr/>
                <w:r>
                  <w:rPr>
                    <w:sz w:val="13"/>
                    <w:szCs w:val="13"/>
                  </w:rPr>
                </w:r>
              </w:p>
              <w:p>
                <w:pPr>
                  <w:spacing w:before="0" w:after="0" w:line="240" w:lineRule="auto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ha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summarize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3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the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2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3"/>
                  </w:rPr>
                  <w:t>few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2.400002pt;margin-top:58.386269pt;width:25.712499pt;height:22.619995pt;mso-position-horizontal-relative:page;mso-position-vertical-relative:page;z-index:-2015" type="#_x0000_t202" filled="f" stroked="f">
          <v:textbox inset="0,0,0,0">
            <w:txbxContent>
              <w:p>
                <w:pPr>
                  <w:spacing w:before="0" w:after="0" w:line="255" w:lineRule="exact"/>
                  <w:ind w:left="112" w:right="-2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w w:val="105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9pt;margin-top:58.788605pt;width:159.301789pt;height:13pt;mso-position-horizontal-relative:page;mso-position-vertical-relative:page;z-index:-2014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  <w:i/>
                  </w:rPr>
                  <w:t>Handboo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  <w:i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6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87"/>
                    <w:i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87"/>
                    <w:i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-4"/>
                    <w:w w:val="87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11"/>
                    <w:i/>
                  </w:rPr>
                  <w:t>Waterfowl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27"/>
                    <w:w w:val="111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  <w:i/>
                  </w:rPr>
                  <w:t>Behavior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pjohnsga@unlserve.unl.edu" TargetMode="External"/><Relationship Id="rId6" Type="http://schemas.openxmlformats.org/officeDocument/2006/relationships/hyperlink" Target="http://digitalcommons.unl.edu/bioscihandwaterfowl/18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header" Target="header3.xml"/><Relationship Id="rId34" Type="http://schemas.openxmlformats.org/officeDocument/2006/relationships/header" Target="header4.xml"/><Relationship Id="rId35" Type="http://schemas.openxmlformats.org/officeDocument/2006/relationships/header" Target="header5.xml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header" Target="header6.xml"/><Relationship Id="rId49" Type="http://schemas.openxmlformats.org/officeDocument/2006/relationships/header" Target="header7.xml"/><Relationship Id="rId50" Type="http://schemas.openxmlformats.org/officeDocument/2006/relationships/header" Target="header8.xml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header" Target="header9.xml"/><Relationship Id="rId54" Type="http://schemas.openxmlformats.org/officeDocument/2006/relationships/image" Target="media/image39.png"/><Relationship Id="rId55" Type="http://schemas.openxmlformats.org/officeDocument/2006/relationships/image" Target="media/image40.png"/><Relationship Id="rId56" Type="http://schemas.openxmlformats.org/officeDocument/2006/relationships/header" Target="header10.xml"/><Relationship Id="rId57" Type="http://schemas.openxmlformats.org/officeDocument/2006/relationships/header" Target="header11.xml"/><Relationship Id="rId58" Type="http://schemas.openxmlformats.org/officeDocument/2006/relationships/header" Target="header12.xml"/><Relationship Id="rId59" Type="http://schemas.openxmlformats.org/officeDocument/2006/relationships/header" Target="header13.xml"/><Relationship Id="rId60" Type="http://schemas.openxmlformats.org/officeDocument/2006/relationships/image" Target="media/image41.png"/><Relationship Id="rId61" Type="http://schemas.openxmlformats.org/officeDocument/2006/relationships/image" Target="media/image42.png"/><Relationship Id="rId62" Type="http://schemas.openxmlformats.org/officeDocument/2006/relationships/image" Target="media/image43.png"/><Relationship Id="rId63" Type="http://schemas.openxmlformats.org/officeDocument/2006/relationships/image" Target="media/image44.png"/><Relationship Id="rId64" Type="http://schemas.openxmlformats.org/officeDocument/2006/relationships/image" Target="media/image45.png"/><Relationship Id="rId65" Type="http://schemas.openxmlformats.org/officeDocument/2006/relationships/header" Target="header14.xml"/><Relationship Id="rId66" Type="http://schemas.openxmlformats.org/officeDocument/2006/relationships/header" Target="header15.xml"/><Relationship Id="rId67" Type="http://schemas.openxmlformats.org/officeDocument/2006/relationships/image" Target="media/image46.png"/><Relationship Id="rId68" Type="http://schemas.openxmlformats.org/officeDocument/2006/relationships/image" Target="media/image47.png"/><Relationship Id="rId69" Type="http://schemas.openxmlformats.org/officeDocument/2006/relationships/image" Target="media/image48.png"/><Relationship Id="rId70" Type="http://schemas.openxmlformats.org/officeDocument/2006/relationships/image" Target="media/image49.png"/><Relationship Id="rId71" Type="http://schemas.openxmlformats.org/officeDocument/2006/relationships/image" Target="media/image50.png"/><Relationship Id="rId72" Type="http://schemas.openxmlformats.org/officeDocument/2006/relationships/image" Target="media/image51.png"/><Relationship Id="rId73" Type="http://schemas.openxmlformats.org/officeDocument/2006/relationships/image" Target="media/image52.png"/><Relationship Id="rId74" Type="http://schemas.openxmlformats.org/officeDocument/2006/relationships/image" Target="media/image53.png"/><Relationship Id="rId75" Type="http://schemas.openxmlformats.org/officeDocument/2006/relationships/image" Target="media/image54.png"/><Relationship Id="rId76" Type="http://schemas.openxmlformats.org/officeDocument/2006/relationships/image" Target="media/image55.png"/><Relationship Id="rId77" Type="http://schemas.openxmlformats.org/officeDocument/2006/relationships/image" Target="media/image56.png"/><Relationship Id="rId78" Type="http://schemas.openxmlformats.org/officeDocument/2006/relationships/image" Target="media/image57.png"/><Relationship Id="rId79" Type="http://schemas.openxmlformats.org/officeDocument/2006/relationships/image" Target="media/image58.png"/><Relationship Id="rId80" Type="http://schemas.openxmlformats.org/officeDocument/2006/relationships/image" Target="media/image59.png"/><Relationship Id="rId81" Type="http://schemas.openxmlformats.org/officeDocument/2006/relationships/header" Target="header16.xml"/><Relationship Id="rId82" Type="http://schemas.openxmlformats.org/officeDocument/2006/relationships/header" Target="header17.xml"/><Relationship Id="rId83" Type="http://schemas.openxmlformats.org/officeDocument/2006/relationships/header" Target="header18.xml"/><Relationship Id="rId84" Type="http://schemas.openxmlformats.org/officeDocument/2006/relationships/header" Target="header19.xml"/><Relationship Id="rId85" Type="http://schemas.openxmlformats.org/officeDocument/2006/relationships/header" Target="header20.xml"/><Relationship Id="rId86" Type="http://schemas.openxmlformats.org/officeDocument/2006/relationships/image" Target="media/image60.png"/><Relationship Id="rId87" Type="http://schemas.openxmlformats.org/officeDocument/2006/relationships/image" Target="media/image61.png"/><Relationship Id="rId88" Type="http://schemas.openxmlformats.org/officeDocument/2006/relationships/image" Target="media/image62.png"/><Relationship Id="rId89" Type="http://schemas.openxmlformats.org/officeDocument/2006/relationships/image" Target="media/image63.png"/><Relationship Id="rId90" Type="http://schemas.openxmlformats.org/officeDocument/2006/relationships/image" Target="media/image64.png"/><Relationship Id="rId91" Type="http://schemas.openxmlformats.org/officeDocument/2006/relationships/image" Target="media/image65.png"/><Relationship Id="rId92" Type="http://schemas.openxmlformats.org/officeDocument/2006/relationships/header" Target="header21.xml"/><Relationship Id="rId93" Type="http://schemas.openxmlformats.org/officeDocument/2006/relationships/image" Target="media/image66.png"/><Relationship Id="rId94" Type="http://schemas.openxmlformats.org/officeDocument/2006/relationships/image" Target="media/image67.png"/><Relationship Id="rId95" Type="http://schemas.openxmlformats.org/officeDocument/2006/relationships/image" Target="media/image68.png"/><Relationship Id="rId96" Type="http://schemas.openxmlformats.org/officeDocument/2006/relationships/image" Target="media/image69.png"/><Relationship Id="rId97" Type="http://schemas.openxmlformats.org/officeDocument/2006/relationships/image" Target="media/image70.png"/><Relationship Id="rId98" Type="http://schemas.openxmlformats.org/officeDocument/2006/relationships/image" Target="media/image71.png"/><Relationship Id="rId99" Type="http://schemas.openxmlformats.org/officeDocument/2006/relationships/header" Target="header22.xml"/><Relationship Id="rId100" Type="http://schemas.openxmlformats.org/officeDocument/2006/relationships/header" Target="header23.xml"/><Relationship Id="rId101" Type="http://schemas.openxmlformats.org/officeDocument/2006/relationships/image" Target="media/image72.png"/><Relationship Id="rId102" Type="http://schemas.openxmlformats.org/officeDocument/2006/relationships/image" Target="media/image73.png"/><Relationship Id="rId103" Type="http://schemas.openxmlformats.org/officeDocument/2006/relationships/image" Target="media/image74.png"/><Relationship Id="rId104" Type="http://schemas.openxmlformats.org/officeDocument/2006/relationships/image" Target="media/image75.png"/><Relationship Id="rId105" Type="http://schemas.openxmlformats.org/officeDocument/2006/relationships/image" Target="media/image76.png"/><Relationship Id="rId106" Type="http://schemas.openxmlformats.org/officeDocument/2006/relationships/image" Target="media/image77.png"/><Relationship Id="rId107" Type="http://schemas.openxmlformats.org/officeDocument/2006/relationships/image" Target="media/image78.png"/><Relationship Id="rId108" Type="http://schemas.openxmlformats.org/officeDocument/2006/relationships/image" Target="media/image79.png"/><Relationship Id="rId109" Type="http://schemas.openxmlformats.org/officeDocument/2006/relationships/image" Target="media/image80.png"/><Relationship Id="rId110" Type="http://schemas.openxmlformats.org/officeDocument/2006/relationships/image" Target="media/image81.png"/><Relationship Id="rId111" Type="http://schemas.openxmlformats.org/officeDocument/2006/relationships/image" Target="media/image82.png"/><Relationship Id="rId112" Type="http://schemas.openxmlformats.org/officeDocument/2006/relationships/image" Target="media/image83.png"/><Relationship Id="rId113" Type="http://schemas.openxmlformats.org/officeDocument/2006/relationships/image" Target="media/image84.png"/><Relationship Id="rId114" Type="http://schemas.openxmlformats.org/officeDocument/2006/relationships/header" Target="header24.xml"/><Relationship Id="rId115" Type="http://schemas.openxmlformats.org/officeDocument/2006/relationships/header" Target="header25.xml"/><Relationship Id="rId116" Type="http://schemas.openxmlformats.org/officeDocument/2006/relationships/image" Target="media/image85.png"/><Relationship Id="rId117" Type="http://schemas.openxmlformats.org/officeDocument/2006/relationships/image" Target="media/image86.png"/><Relationship Id="rId118" Type="http://schemas.openxmlformats.org/officeDocument/2006/relationships/image" Target="media/image87.png"/><Relationship Id="rId119" Type="http://schemas.openxmlformats.org/officeDocument/2006/relationships/image" Target="media/image88.png"/><Relationship Id="rId120" Type="http://schemas.openxmlformats.org/officeDocument/2006/relationships/image" Target="media/image89.png"/><Relationship Id="rId121" Type="http://schemas.openxmlformats.org/officeDocument/2006/relationships/image" Target="media/image90.png"/><Relationship Id="rId122" Type="http://schemas.openxmlformats.org/officeDocument/2006/relationships/image" Target="media/image91.png"/><Relationship Id="rId123" Type="http://schemas.openxmlformats.org/officeDocument/2006/relationships/image" Target="media/image92.png"/><Relationship Id="rId124" Type="http://schemas.openxmlformats.org/officeDocument/2006/relationships/image" Target="media/image93.png"/><Relationship Id="rId125" Type="http://schemas.openxmlformats.org/officeDocument/2006/relationships/image" Target="media/image94.png"/><Relationship Id="rId126" Type="http://schemas.openxmlformats.org/officeDocument/2006/relationships/image" Target="media/image95.png"/><Relationship Id="rId127" Type="http://schemas.openxmlformats.org/officeDocument/2006/relationships/image" Target="media/image96.png"/><Relationship Id="rId128" Type="http://schemas.openxmlformats.org/officeDocument/2006/relationships/image" Target="media/image97.png"/><Relationship Id="rId129" Type="http://schemas.openxmlformats.org/officeDocument/2006/relationships/image" Target="media/image98.png"/><Relationship Id="rId130" Type="http://schemas.openxmlformats.org/officeDocument/2006/relationships/image" Target="media/image99.png"/><Relationship Id="rId131" Type="http://schemas.openxmlformats.org/officeDocument/2006/relationships/image" Target="media/image100.png"/><Relationship Id="rId132" Type="http://schemas.openxmlformats.org/officeDocument/2006/relationships/image" Target="media/image101.png"/><Relationship Id="rId133" Type="http://schemas.openxmlformats.org/officeDocument/2006/relationships/image" Target="media/image102.png"/><Relationship Id="rId134" Type="http://schemas.openxmlformats.org/officeDocument/2006/relationships/header" Target="header26.xml"/><Relationship Id="rId135" Type="http://schemas.openxmlformats.org/officeDocument/2006/relationships/header" Target="header27.xml"/><Relationship Id="rId136" Type="http://schemas.openxmlformats.org/officeDocument/2006/relationships/header" Target="header28.xml"/><Relationship Id="rId137" Type="http://schemas.openxmlformats.org/officeDocument/2006/relationships/header" Target="header29.xml"/><Relationship Id="rId138" Type="http://schemas.openxmlformats.org/officeDocument/2006/relationships/header" Target="header30.xml"/><Relationship Id="rId139" Type="http://schemas.openxmlformats.org/officeDocument/2006/relationships/image" Target="media/image103.png"/><Relationship Id="rId140" Type="http://schemas.openxmlformats.org/officeDocument/2006/relationships/image" Target="media/image104.png"/><Relationship Id="rId141" Type="http://schemas.openxmlformats.org/officeDocument/2006/relationships/image" Target="media/image105.png"/><Relationship Id="rId142" Type="http://schemas.openxmlformats.org/officeDocument/2006/relationships/image" Target="media/image106.png"/><Relationship Id="rId143" Type="http://schemas.openxmlformats.org/officeDocument/2006/relationships/image" Target="media/image107.png"/><Relationship Id="rId144" Type="http://schemas.openxmlformats.org/officeDocument/2006/relationships/image" Target="media/image108.png"/><Relationship Id="rId145" Type="http://schemas.openxmlformats.org/officeDocument/2006/relationships/image" Target="media/image109.png"/><Relationship Id="rId146" Type="http://schemas.openxmlformats.org/officeDocument/2006/relationships/image" Target="media/image110.png"/><Relationship Id="rId147" Type="http://schemas.openxmlformats.org/officeDocument/2006/relationships/image" Target="media/image111.png"/><Relationship Id="rId148" Type="http://schemas.openxmlformats.org/officeDocument/2006/relationships/image" Target="media/image112.png"/><Relationship Id="rId149" Type="http://schemas.openxmlformats.org/officeDocument/2006/relationships/image" Target="media/image113.png"/><Relationship Id="rId150" Type="http://schemas.openxmlformats.org/officeDocument/2006/relationships/image" Target="media/image114.png"/><Relationship Id="rId151" Type="http://schemas.openxmlformats.org/officeDocument/2006/relationships/image" Target="media/image115.png"/><Relationship Id="rId152" Type="http://schemas.openxmlformats.org/officeDocument/2006/relationships/image" Target="media/image116.png"/><Relationship Id="rId153" Type="http://schemas.openxmlformats.org/officeDocument/2006/relationships/image" Target="media/image117.png"/><Relationship Id="rId154" Type="http://schemas.openxmlformats.org/officeDocument/2006/relationships/image" Target="media/image118.png"/><Relationship Id="rId155" Type="http://schemas.openxmlformats.org/officeDocument/2006/relationships/image" Target="media/image119.png"/><Relationship Id="rId156" Type="http://schemas.openxmlformats.org/officeDocument/2006/relationships/image" Target="media/image120.png"/><Relationship Id="rId157" Type="http://schemas.openxmlformats.org/officeDocument/2006/relationships/image" Target="media/image121.png"/><Relationship Id="rId158" Type="http://schemas.openxmlformats.org/officeDocument/2006/relationships/image" Target="media/image122.png"/><Relationship Id="rId159" Type="http://schemas.openxmlformats.org/officeDocument/2006/relationships/image" Target="media/image123.png"/><Relationship Id="rId160" Type="http://schemas.openxmlformats.org/officeDocument/2006/relationships/image" Target="media/image124.png"/><Relationship Id="rId161" Type="http://schemas.openxmlformats.org/officeDocument/2006/relationships/image" Target="media/image125.png"/><Relationship Id="rId162" Type="http://schemas.openxmlformats.org/officeDocument/2006/relationships/image" Target="media/image126.png"/><Relationship Id="rId163" Type="http://schemas.openxmlformats.org/officeDocument/2006/relationships/image" Target="media/image127.png"/><Relationship Id="rId164" Type="http://schemas.openxmlformats.org/officeDocument/2006/relationships/image" Target="media/image128.png"/><Relationship Id="rId165" Type="http://schemas.openxmlformats.org/officeDocument/2006/relationships/image" Target="media/image129.png"/><Relationship Id="rId166" Type="http://schemas.openxmlformats.org/officeDocument/2006/relationships/image" Target="media/image130.png"/><Relationship Id="rId167" Type="http://schemas.openxmlformats.org/officeDocument/2006/relationships/image" Target="media/image131.png"/><Relationship Id="rId168" Type="http://schemas.openxmlformats.org/officeDocument/2006/relationships/image" Target="media/image132.png"/><Relationship Id="rId169" Type="http://schemas.openxmlformats.org/officeDocument/2006/relationships/image" Target="media/image133.png"/><Relationship Id="rId170" Type="http://schemas.openxmlformats.org/officeDocument/2006/relationships/image" Target="media/image134.png"/><Relationship Id="rId171" Type="http://schemas.openxmlformats.org/officeDocument/2006/relationships/image" Target="media/image135.png"/><Relationship Id="rId172" Type="http://schemas.openxmlformats.org/officeDocument/2006/relationships/image" Target="media/image136.png"/><Relationship Id="rId173" Type="http://schemas.openxmlformats.org/officeDocument/2006/relationships/image" Target="media/image137.png"/><Relationship Id="rId174" Type="http://schemas.openxmlformats.org/officeDocument/2006/relationships/image" Target="media/image138.png"/><Relationship Id="rId175" Type="http://schemas.openxmlformats.org/officeDocument/2006/relationships/image" Target="media/image139.png"/><Relationship Id="rId176" Type="http://schemas.openxmlformats.org/officeDocument/2006/relationships/image" Target="media/image140.png"/><Relationship Id="rId177" Type="http://schemas.openxmlformats.org/officeDocument/2006/relationships/image" Target="media/image141.png"/><Relationship Id="rId178" Type="http://schemas.openxmlformats.org/officeDocument/2006/relationships/image" Target="media/image142.png"/><Relationship Id="rId179" Type="http://schemas.openxmlformats.org/officeDocument/2006/relationships/image" Target="media/image143.png"/><Relationship Id="rId180" Type="http://schemas.openxmlformats.org/officeDocument/2006/relationships/image" Target="media/image144.png"/><Relationship Id="rId181" Type="http://schemas.openxmlformats.org/officeDocument/2006/relationships/image" Target="media/image145.png"/><Relationship Id="rId182" Type="http://schemas.openxmlformats.org/officeDocument/2006/relationships/image" Target="media/image146.png"/><Relationship Id="rId183" Type="http://schemas.openxmlformats.org/officeDocument/2006/relationships/header" Target="header31.xml"/><Relationship Id="rId184" Type="http://schemas.openxmlformats.org/officeDocument/2006/relationships/header" Target="header32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A. Johnsgard</dc:creator>
  <dc:title>Handbook of Waterfowl Behavior: Tribe Mergini (Sea Ducks)</dc:title>
  <dcterms:created xsi:type="dcterms:W3CDTF">2011-11-11T21:17:33Z</dcterms:created>
  <dcterms:modified xsi:type="dcterms:W3CDTF">2011-11-11T21:17:33Z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2011-02-28T00:00:00Z</vt:filetime>
  </property>
  <property fmtid="{D5CDD505-2E9C-101B-9397-08002B2CF9AE}" pid="3" name="LastSaved">
    <vt:filetime>2011-11-12T00:00:00Z</vt:filetime>
  </property>
</Properties>
</file>